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18D034E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78670484" w14:textId="1637837B" w:rsidR="003D1B71" w:rsidRDefault="00947633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Mangal" w:hAnsi="Mangal" w:cs="Mangal"/>
                <w:noProof/>
                <w:lang w:bidi="mr-IN"/>
              </w:rPr>
              <w:drawing>
                <wp:anchor distT="0" distB="0" distL="114300" distR="114300" simplePos="0" relativeHeight="251659264" behindDoc="0" locked="0" layoutInCell="1" allowOverlap="1" wp14:anchorId="3815CAC6" wp14:editId="6FBD61EB">
                  <wp:simplePos x="0" y="0"/>
                  <wp:positionH relativeFrom="column">
                    <wp:posOffset>-73459</wp:posOffset>
                  </wp:positionH>
                  <wp:positionV relativeFrom="paragraph">
                    <wp:posOffset>100</wp:posOffset>
                  </wp:positionV>
                  <wp:extent cx="2179320" cy="2835275"/>
                  <wp:effectExtent l="0" t="0" r="0" b="317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8352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325229B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2AD6874" w14:textId="035A6478" w:rsidR="003D1B71" w:rsidRPr="00310F17" w:rsidRDefault="00706453" w:rsidP="00310F17">
            <w:pPr>
              <w:pStyle w:val="Title"/>
              <w:rPr>
                <w:rFonts w:ascii="Mangal" w:hAnsi="Mangal" w:cs="Mangal"/>
                <w:lang w:bidi="mr-IN"/>
              </w:rPr>
            </w:pPr>
            <w:r>
              <w:rPr>
                <w:rFonts w:ascii="Mangal" w:hAnsi="Mangal" w:cs="Mangal" w:hint="cs"/>
                <w:lang w:bidi="mr-IN"/>
              </w:rPr>
              <w:t>SANMESH ASHOK KAMBLE</w:t>
            </w:r>
          </w:p>
        </w:tc>
      </w:tr>
      <w:tr w:rsidR="003D1B71" w14:paraId="084262C1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09C4A706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84842E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F30A7912F0A4C43B20AAF0CC4432A02"/>
              </w:placeholder>
              <w:temporary/>
              <w:showingPlcHdr/>
              <w15:appearance w15:val="hidden"/>
            </w:sdtPr>
            <w:sdtContent>
              <w:p w14:paraId="673C95AD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7380CC8B" w14:textId="400F8636" w:rsidR="003D1B71" w:rsidRDefault="001D7847" w:rsidP="00AC6C7E">
            <w:pPr>
              <w:rPr>
                <w:rFonts w:ascii="Mangal" w:hAnsi="Mangal" w:cs="Mangal"/>
                <w:lang w:bidi="mr-IN"/>
              </w:rPr>
            </w:pPr>
            <w:r>
              <w:rPr>
                <w:rFonts w:ascii="Mangal" w:hAnsi="Mangal" w:cs="Mangal"/>
                <w:lang w:bidi="mr-IN"/>
              </w:rPr>
              <w:t xml:space="preserve">1 year experience as store keeper in big bazar </w:t>
            </w:r>
            <w:r w:rsidR="00F23E2B">
              <w:rPr>
                <w:rFonts w:ascii="Mangal" w:hAnsi="Mangal" w:cs="Mangal"/>
                <w:lang w:bidi="mr-IN"/>
              </w:rPr>
              <w:t xml:space="preserve">india </w:t>
            </w:r>
          </w:p>
          <w:p w14:paraId="2E9CA587" w14:textId="676F5B53" w:rsidR="00F23E2B" w:rsidRDefault="00F23E2B" w:rsidP="00AC6C7E">
            <w:pPr>
              <w:rPr>
                <w:rFonts w:ascii="Mangal" w:hAnsi="Mangal" w:cs="Mangal"/>
                <w:lang w:bidi="mr-IN"/>
              </w:rPr>
            </w:pPr>
            <w:r>
              <w:rPr>
                <w:rFonts w:ascii="Mangal" w:hAnsi="Mangal" w:cs="Mangal"/>
                <w:lang w:bidi="mr-IN"/>
              </w:rPr>
              <w:t xml:space="preserve">1 year experience as office assistanat </w:t>
            </w:r>
            <w:r w:rsidR="00180104">
              <w:rPr>
                <w:rFonts w:ascii="Mangal" w:hAnsi="Mangal" w:cs="Mangal"/>
                <w:lang w:bidi="mr-IN"/>
              </w:rPr>
              <w:t xml:space="preserve">in bio restore india pvt.ltd. pune </w:t>
            </w:r>
          </w:p>
          <w:p w14:paraId="6888BD2C" w14:textId="21523218" w:rsidR="006A2E37" w:rsidRPr="00740017" w:rsidRDefault="006A2E37" w:rsidP="00AC6C7E">
            <w:pPr>
              <w:rPr>
                <w:rFonts w:ascii="Mangal" w:hAnsi="Mangal" w:cs="Mangal"/>
                <w:lang w:bidi="mr-IN"/>
              </w:rPr>
            </w:pPr>
            <w:r>
              <w:rPr>
                <w:rFonts w:ascii="Mangal" w:hAnsi="Mangal" w:cs="Mangal"/>
                <w:lang w:bidi="mr-IN"/>
              </w:rPr>
              <w:t xml:space="preserve">2 year experience </w:t>
            </w:r>
            <w:r w:rsidR="006B0917">
              <w:rPr>
                <w:rFonts w:ascii="Mangal" w:hAnsi="Mangal" w:cs="Mangal"/>
                <w:lang w:bidi="mr-IN"/>
              </w:rPr>
              <w:t xml:space="preserve">as </w:t>
            </w:r>
            <w:r w:rsidR="0046120F">
              <w:rPr>
                <w:rFonts w:ascii="Mangal" w:hAnsi="Mangal" w:cs="Mangal"/>
                <w:lang w:bidi="mr-IN"/>
              </w:rPr>
              <w:t xml:space="preserve">delivery </w:t>
            </w:r>
            <w:r w:rsidR="00972EE7">
              <w:rPr>
                <w:rFonts w:ascii="Mangal" w:hAnsi="Mangal" w:cs="Mangal"/>
                <w:lang w:bidi="mr-IN"/>
              </w:rPr>
              <w:t>boy and cash counter staff</w:t>
            </w:r>
            <w:r w:rsidR="00E83C46">
              <w:rPr>
                <w:rFonts w:ascii="Mangal" w:hAnsi="Mangal" w:cs="Mangal"/>
                <w:lang w:bidi="mr-IN"/>
              </w:rPr>
              <w:t xml:space="preserve"> in dubai.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E6FADC02DCA34F49A2E1E605EB683F42"/>
              </w:placeholder>
              <w:temporary/>
              <w:showingPlcHdr/>
              <w15:appearance w15:val="hidden"/>
            </w:sdtPr>
            <w:sdtContent>
              <w:p w14:paraId="6794C39E" w14:textId="08379AC2" w:rsidR="0062405A" w:rsidRPr="00713363" w:rsidRDefault="003D1B71" w:rsidP="00713363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674F70B" w14:textId="694718F1" w:rsidR="003D1B71" w:rsidRPr="00740017" w:rsidRDefault="00FD5B91" w:rsidP="00353B60">
            <w:pPr>
              <w:pStyle w:val="SchoolName"/>
            </w:pPr>
            <w:proofErr w:type="spellStart"/>
            <w:r>
              <w:rPr>
                <w:rFonts w:ascii="Mangal" w:hAnsi="Mangal" w:cs="Mangal" w:hint="cs"/>
                <w:lang w:bidi="mr-IN"/>
              </w:rPr>
              <w:t>Bacholar</w:t>
            </w:r>
            <w:proofErr w:type="spellEnd"/>
            <w:r>
              <w:rPr>
                <w:rFonts w:ascii="Mangal" w:hAnsi="Mangal" w:cs="Mangal" w:hint="cs"/>
                <w:lang w:bidi="mr-IN"/>
              </w:rPr>
              <w:t xml:space="preserve"> of </w:t>
            </w:r>
            <w:r w:rsidR="0094770D">
              <w:rPr>
                <w:rFonts w:ascii="Mangal" w:hAnsi="Mangal" w:cs="Mangal" w:hint="cs"/>
                <w:lang w:bidi="mr-IN"/>
              </w:rPr>
              <w:t>Art</w:t>
            </w:r>
            <w:r w:rsidR="0094770D">
              <w:rPr>
                <w:rFonts w:ascii="Mangal" w:hAnsi="Mangal" w:cs="Mangal"/>
                <w:lang w:bidi="mr-IN"/>
              </w:rPr>
              <w:t>’</w:t>
            </w:r>
            <w:r w:rsidR="0094770D">
              <w:rPr>
                <w:rFonts w:ascii="Mangal" w:hAnsi="Mangal" w:cs="Mangal" w:hint="cs"/>
                <w:lang w:bidi="mr-IN"/>
              </w:rPr>
              <w:t>s</w:t>
            </w:r>
            <w:r w:rsidR="003D1B71" w:rsidRPr="00740017">
              <w:t xml:space="preserve">, </w:t>
            </w:r>
            <w:r w:rsidR="0094770D">
              <w:rPr>
                <w:rFonts w:ascii="Mangal" w:hAnsi="Mangal" w:cs="Mangal" w:hint="cs"/>
                <w:lang w:bidi="mr-IN"/>
              </w:rPr>
              <w:t>Maharashtra (</w:t>
            </w:r>
            <w:proofErr w:type="spellStart"/>
            <w:r w:rsidR="0094770D">
              <w:rPr>
                <w:rFonts w:ascii="Mangal" w:hAnsi="Mangal" w:cs="Mangal" w:hint="cs"/>
                <w:lang w:bidi="mr-IN"/>
              </w:rPr>
              <w:t>kolhapur</w:t>
            </w:r>
            <w:proofErr w:type="spellEnd"/>
            <w:r w:rsidR="0094770D">
              <w:rPr>
                <w:rFonts w:ascii="Mangal" w:hAnsi="Mangal" w:cs="Mangal" w:hint="cs"/>
                <w:lang w:bidi="mr-IN"/>
              </w:rPr>
              <w:t>)</w:t>
            </w:r>
          </w:p>
          <w:p w14:paraId="00366805" w14:textId="61B4CCD7" w:rsidR="003D1B71" w:rsidRPr="00740017" w:rsidRDefault="00211B1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Mangal" w:hAnsi="Mangal" w:cs="Mangal" w:hint="cs"/>
                <w:lang w:bidi="mr-IN"/>
              </w:rPr>
              <w:t>70.25/%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BA7F8C42C9A14B659A1DA969FAD4453B"/>
              </w:placeholder>
              <w:temporary/>
              <w:showingPlcHdr/>
              <w15:appearance w15:val="hidden"/>
            </w:sdtPr>
            <w:sdtContent>
              <w:p w14:paraId="42414795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14:paraId="5D63E8B5" w14:textId="4D7998B9" w:rsidR="003D1B71" w:rsidRDefault="00BC283E" w:rsidP="00AC6C7E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Mangal" w:hAnsi="Mangal" w:cs="Mangal" w:hint="cs"/>
                <w:lang w:bidi="mr-IN"/>
              </w:rPr>
              <w:t>Engilsh</w:t>
            </w:r>
            <w:proofErr w:type="spellEnd"/>
          </w:p>
          <w:p w14:paraId="4CE4C9FF" w14:textId="03F98CA7" w:rsidR="00BC283E" w:rsidRDefault="00BC283E" w:rsidP="00AC6C7E">
            <w:pPr>
              <w:rPr>
                <w:rFonts w:ascii="Calibri" w:hAnsi="Calibri" w:cs="Calibri"/>
              </w:rPr>
            </w:pPr>
            <w:r>
              <w:rPr>
                <w:rFonts w:ascii="Mangal" w:hAnsi="Mangal" w:cs="Mangal" w:hint="cs"/>
                <w:lang w:bidi="mr-IN"/>
              </w:rPr>
              <w:t>Hindi</w:t>
            </w:r>
          </w:p>
          <w:p w14:paraId="179598EB" w14:textId="547217DE" w:rsidR="00BC283E" w:rsidRDefault="0044781C" w:rsidP="00AC6C7E">
            <w:pPr>
              <w:rPr>
                <w:rFonts w:ascii="Mangal" w:hAnsi="Mangal" w:cs="Mangal"/>
                <w:lang w:bidi="mr-IN"/>
              </w:rPr>
            </w:pPr>
            <w:r>
              <w:rPr>
                <w:rFonts w:ascii="Mangal" w:hAnsi="Mangal" w:cs="Mangal"/>
                <w:lang w:bidi="mr-IN"/>
              </w:rPr>
              <w:t>Marathi</w:t>
            </w:r>
          </w:p>
          <w:p w14:paraId="415D2F4E" w14:textId="0DEF66BA" w:rsidR="002F4BFD" w:rsidRPr="00AA58BD" w:rsidRDefault="002F4BFD" w:rsidP="00AC6C7E">
            <w:pPr>
              <w:rPr>
                <w:rFonts w:ascii="Mangal" w:hAnsi="Mangal" w:cs="Mangal"/>
                <w:color w:val="3C76A6" w:themeColor="accent5"/>
                <w:lang w:bidi="mr-IN"/>
              </w:rPr>
            </w:pPr>
            <w:r w:rsidRPr="00AA58BD">
              <w:rPr>
                <w:rFonts w:ascii="Mangal" w:hAnsi="Mangal" w:cs="Mangal" w:hint="cs"/>
                <w:color w:val="3C76A6" w:themeColor="accent5"/>
                <w:lang w:bidi="mr-IN"/>
              </w:rPr>
              <w:t>Compu</w:t>
            </w:r>
            <w:r w:rsidR="00CD72BA" w:rsidRPr="00AA58BD">
              <w:rPr>
                <w:rFonts w:ascii="Mangal" w:hAnsi="Mangal" w:cs="Mangal" w:hint="cs"/>
                <w:color w:val="3C76A6" w:themeColor="accent5"/>
                <w:lang w:bidi="mr-IN"/>
              </w:rPr>
              <w:t>ter skills</w:t>
            </w:r>
          </w:p>
          <w:p w14:paraId="344498BB" w14:textId="137B9683" w:rsidR="00AA58BD" w:rsidRPr="0084271F" w:rsidRDefault="0084271F" w:rsidP="00AC6C7E">
            <w:pPr>
              <w:rPr>
                <w:rFonts w:ascii="Mangal" w:hAnsi="Mangal" w:cs="Mangal"/>
                <w:color w:val="000000" w:themeColor="text1"/>
                <w:lang w:bidi="mr-IN"/>
              </w:rPr>
            </w:pPr>
            <w:proofErr w:type="spellStart"/>
            <w:r>
              <w:rPr>
                <w:rFonts w:ascii="Mangal" w:hAnsi="Mangal" w:cs="Mangal" w:hint="cs"/>
                <w:color w:val="000000" w:themeColor="text1"/>
                <w:lang w:bidi="mr-IN"/>
              </w:rPr>
              <w:t>Ms</w:t>
            </w:r>
            <w:proofErr w:type="spellEnd"/>
            <w:r>
              <w:rPr>
                <w:rFonts w:ascii="Mangal" w:hAnsi="Mangal" w:cs="Mangal" w:hint="cs"/>
                <w:color w:val="000000" w:themeColor="text1"/>
                <w:lang w:bidi="mr-IN"/>
              </w:rPr>
              <w:t>-office</w:t>
            </w:r>
            <w:r w:rsidR="00854E79">
              <w:rPr>
                <w:rFonts w:ascii="Mangal" w:hAnsi="Mangal" w:cs="Mangal" w:hint="cs"/>
                <w:color w:val="000000" w:themeColor="text1"/>
                <w:lang w:bidi="mr-IN"/>
              </w:rPr>
              <w:t>,</w:t>
            </w:r>
            <w:r>
              <w:rPr>
                <w:rFonts w:ascii="Mangal" w:hAnsi="Mangal" w:cs="Mangal" w:hint="cs"/>
                <w:color w:val="000000" w:themeColor="text1"/>
                <w:lang w:bidi="mr-IN"/>
              </w:rPr>
              <w:t xml:space="preserve"> </w:t>
            </w:r>
            <w:proofErr w:type="spellStart"/>
            <w:r w:rsidR="00854E79">
              <w:rPr>
                <w:rFonts w:ascii="Mangal" w:hAnsi="Mangal" w:cs="Mangal" w:hint="cs"/>
                <w:color w:val="000000" w:themeColor="text1"/>
                <w:lang w:bidi="mr-IN"/>
              </w:rPr>
              <w:t>Ms</w:t>
            </w:r>
            <w:proofErr w:type="spellEnd"/>
            <w:r w:rsidR="00854E79">
              <w:rPr>
                <w:rFonts w:ascii="Mangal" w:hAnsi="Mangal" w:cs="Mangal" w:hint="cs"/>
                <w:color w:val="000000" w:themeColor="text1"/>
                <w:lang w:bidi="mr-IN"/>
              </w:rPr>
              <w:t>-Word,</w:t>
            </w:r>
            <w:r w:rsidR="00043E88">
              <w:rPr>
                <w:rFonts w:ascii="Mangal" w:hAnsi="Mangal" w:cs="Mangal" w:hint="cs"/>
                <w:color w:val="000000" w:themeColor="text1"/>
                <w:lang w:bidi="mr-IN"/>
              </w:rPr>
              <w:t xml:space="preserve"> </w:t>
            </w:r>
            <w:proofErr w:type="spellStart"/>
            <w:r w:rsidR="00043E88">
              <w:rPr>
                <w:rFonts w:ascii="Mangal" w:hAnsi="Mangal" w:cs="Mangal" w:hint="cs"/>
                <w:color w:val="000000" w:themeColor="text1"/>
                <w:lang w:bidi="mr-IN"/>
              </w:rPr>
              <w:t>Ms</w:t>
            </w:r>
            <w:proofErr w:type="spellEnd"/>
            <w:r w:rsidR="00854E79">
              <w:rPr>
                <w:rFonts w:ascii="Mangal" w:hAnsi="Mangal" w:cs="Mangal" w:hint="cs"/>
                <w:color w:val="000000" w:themeColor="text1"/>
                <w:lang w:bidi="mr-IN"/>
              </w:rPr>
              <w:t>-Excel</w:t>
            </w:r>
            <w:r w:rsidR="00F14CB7">
              <w:rPr>
                <w:rFonts w:ascii="Mangal" w:hAnsi="Mangal" w:cs="Mangal" w:hint="cs"/>
                <w:color w:val="000000" w:themeColor="text1"/>
                <w:lang w:bidi="mr-IN"/>
              </w:rPr>
              <w:t xml:space="preserve"> </w:t>
            </w:r>
          </w:p>
          <w:p w14:paraId="10BD55C5" w14:textId="77777777" w:rsidR="00F621D8" w:rsidRPr="00740017" w:rsidRDefault="00F621D8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6849ABBE4092426AB4BAEAA8C58E61E6"/>
              </w:placeholder>
              <w:temporary/>
              <w:showingPlcHdr/>
              <w15:appearance w15:val="hidden"/>
            </w:sdtPr>
            <w:sdtContent>
              <w:p w14:paraId="5CE35E37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14:paraId="19A2447E" w14:textId="6A4C7E68" w:rsidR="003D1B71" w:rsidRPr="00740017" w:rsidRDefault="00AF7BB5" w:rsidP="00AC6C7E">
            <w:pPr>
              <w:rPr>
                <w:rFonts w:ascii="Mangal" w:hAnsi="Mangal" w:cs="Mangal"/>
                <w:lang w:bidi="mr-IN"/>
              </w:rPr>
            </w:pPr>
            <w:r>
              <w:rPr>
                <w:rFonts w:ascii="Mangal" w:hAnsi="Mangal" w:cs="Mangal" w:hint="cs"/>
                <w:lang w:bidi="mr-IN"/>
              </w:rPr>
              <w:t xml:space="preserve">To work </w:t>
            </w:r>
            <w:r w:rsidR="000B6B75">
              <w:rPr>
                <w:rFonts w:ascii="Mangal" w:hAnsi="Mangal" w:cs="Mangal" w:hint="cs"/>
                <w:lang w:bidi="mr-IN"/>
              </w:rPr>
              <w:t xml:space="preserve">globally and </w:t>
            </w:r>
            <w:proofErr w:type="spellStart"/>
            <w:r w:rsidR="000B7754">
              <w:rPr>
                <w:rFonts w:ascii="Mangal" w:hAnsi="Mangal" w:cs="Mangal" w:hint="cs"/>
                <w:lang w:bidi="mr-IN"/>
              </w:rPr>
              <w:t>compitative</w:t>
            </w:r>
            <w:proofErr w:type="spellEnd"/>
            <w:r w:rsidR="000B7754">
              <w:rPr>
                <w:rFonts w:ascii="Mangal" w:hAnsi="Mangal" w:cs="Mangal" w:hint="cs"/>
                <w:lang w:bidi="mr-IN"/>
              </w:rPr>
              <w:t xml:space="preserve"> Environment</w:t>
            </w:r>
            <w:r w:rsidR="00725602">
              <w:rPr>
                <w:rFonts w:ascii="Mangal" w:hAnsi="Mangal" w:cs="Mangal" w:hint="cs"/>
                <w:lang w:bidi="mr-IN"/>
              </w:rPr>
              <w:t xml:space="preserve"> with</w:t>
            </w:r>
            <w:r w:rsidR="00DD42AD">
              <w:rPr>
                <w:rFonts w:ascii="Mangal" w:hAnsi="Mangal" w:cs="Mangal" w:hint="cs"/>
                <w:lang w:bidi="mr-IN"/>
              </w:rPr>
              <w:t xml:space="preserve"> a</w:t>
            </w:r>
            <w:r w:rsidR="00797967">
              <w:rPr>
                <w:rFonts w:ascii="Mangal" w:hAnsi="Mangal" w:cs="Mangal" w:hint="cs"/>
                <w:lang w:bidi="mr-IN"/>
              </w:rPr>
              <w:t xml:space="preserve"> prestigious</w:t>
            </w:r>
            <w:r w:rsidR="00B85476">
              <w:rPr>
                <w:rFonts w:ascii="Mangal" w:hAnsi="Mangal" w:cs="Mangal" w:hint="cs"/>
                <w:lang w:bidi="mr-IN"/>
              </w:rPr>
              <w:t xml:space="preserve"> on challenging assignment </w:t>
            </w:r>
            <w:r w:rsidR="005C3108">
              <w:rPr>
                <w:rFonts w:ascii="Mangal" w:hAnsi="Mangal" w:cs="Mangal" w:hint="cs"/>
                <w:lang w:bidi="mr-IN"/>
              </w:rPr>
              <w:t xml:space="preserve">that shall </w:t>
            </w:r>
            <w:r w:rsidR="004A101A">
              <w:rPr>
                <w:rFonts w:ascii="Mangal" w:hAnsi="Mangal" w:cs="Mangal" w:hint="cs"/>
                <w:lang w:bidi="mr-IN"/>
              </w:rPr>
              <w:t xml:space="preserve">yield </w:t>
            </w:r>
            <w:r w:rsidR="009906E2">
              <w:rPr>
                <w:rFonts w:ascii="Mangal" w:hAnsi="Mangal" w:cs="Mangal" w:hint="cs"/>
                <w:lang w:bidi="mr-IN"/>
              </w:rPr>
              <w:t xml:space="preserve">the twin benefits </w:t>
            </w:r>
            <w:r w:rsidR="00E91B46">
              <w:rPr>
                <w:rFonts w:ascii="Mangal" w:hAnsi="Mangal" w:cs="Mangal" w:hint="cs"/>
                <w:lang w:bidi="mr-IN"/>
              </w:rPr>
              <w:t>of the job satisfaction</w:t>
            </w:r>
            <w:r w:rsidR="00AA089C">
              <w:rPr>
                <w:rFonts w:ascii="Mangal" w:hAnsi="Mangal" w:cs="Mangal" w:hint="cs"/>
                <w:lang w:bidi="mr-IN"/>
              </w:rPr>
              <w:t xml:space="preserve"> and steady</w:t>
            </w:r>
            <w:r w:rsidR="00B1147A">
              <w:rPr>
                <w:rFonts w:ascii="Mangal" w:hAnsi="Mangal" w:cs="Mangal" w:hint="cs"/>
                <w:lang w:bidi="mr-IN"/>
              </w:rPr>
              <w:t xml:space="preserve"> </w:t>
            </w:r>
            <w:r w:rsidR="005B3C8B">
              <w:rPr>
                <w:rFonts w:ascii="Mangal" w:hAnsi="Mangal" w:cs="Mangal" w:hint="cs"/>
                <w:lang w:bidi="mr-IN"/>
              </w:rPr>
              <w:t>professional growth.</w:t>
            </w:r>
          </w:p>
          <w:p w14:paraId="012A4774" w14:textId="032F892B" w:rsidR="003D1B71" w:rsidRPr="00E572D6" w:rsidRDefault="000B394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Mangal" w:hAnsi="Mangal" w:cs="Mangal" w:hint="cs"/>
                <w:color w:val="0072C7"/>
                <w:lang w:bidi="mr-IN"/>
              </w:rPr>
              <w:t>Deceleration</w:t>
            </w:r>
          </w:p>
          <w:p w14:paraId="4E03F106" w14:textId="3D61DCC5" w:rsidR="003D1B71" w:rsidRPr="0056708E" w:rsidRDefault="00EC5BA8" w:rsidP="00AC6C7E">
            <w:pPr>
              <w:rPr>
                <w:rFonts w:ascii="Mangal" w:hAnsi="Mangal" w:cs="Mangal"/>
                <w:sz w:val="24"/>
                <w:szCs w:val="24"/>
                <w:lang w:bidi="mr-IN"/>
              </w:rPr>
            </w:pPr>
            <w:r>
              <w:rPr>
                <w:rFonts w:ascii="Mangal" w:hAnsi="Mangal" w:cs="Mangal" w:hint="cs"/>
                <w:lang w:bidi="mr-IN"/>
              </w:rPr>
              <w:t xml:space="preserve"> </w:t>
            </w:r>
            <w:r w:rsidR="00CE0FCC">
              <w:rPr>
                <w:rFonts w:ascii="Mangal" w:hAnsi="Mangal" w:cs="Mangal" w:hint="cs"/>
                <w:lang w:bidi="mr-IN"/>
              </w:rPr>
              <w:t xml:space="preserve">To Information </w:t>
            </w:r>
            <w:r w:rsidR="008A19D9">
              <w:rPr>
                <w:rFonts w:ascii="Mangal" w:hAnsi="Mangal" w:cs="Mangal" w:hint="cs"/>
                <w:lang w:bidi="mr-IN"/>
              </w:rPr>
              <w:t xml:space="preserve">given above </w:t>
            </w:r>
            <w:r w:rsidR="00A764B6">
              <w:rPr>
                <w:rFonts w:ascii="Mangal" w:hAnsi="Mangal" w:cs="Mangal" w:hint="cs"/>
                <w:lang w:bidi="mr-IN"/>
              </w:rPr>
              <w:t xml:space="preserve">true and </w:t>
            </w:r>
            <w:r w:rsidR="00B05A78">
              <w:rPr>
                <w:rFonts w:ascii="Mangal" w:hAnsi="Mangal" w:cs="Mangal" w:hint="cs"/>
                <w:lang w:bidi="mr-IN"/>
              </w:rPr>
              <w:t>best to my knowledge</w:t>
            </w:r>
            <w:r w:rsidR="00AC3807">
              <w:rPr>
                <w:rFonts w:ascii="Mangal" w:hAnsi="Mangal" w:cs="Mangal" w:hint="cs"/>
                <w:lang w:bidi="mr-IN"/>
              </w:rPr>
              <w:t xml:space="preserve"> if any mistake </w:t>
            </w:r>
            <w:r w:rsidR="00C2471A">
              <w:rPr>
                <w:rFonts w:ascii="Mangal" w:hAnsi="Mangal" w:cs="Mangal" w:hint="cs"/>
                <w:lang w:bidi="mr-IN"/>
              </w:rPr>
              <w:t xml:space="preserve">In it will be </w:t>
            </w:r>
            <w:r w:rsidR="00111D13">
              <w:rPr>
                <w:rFonts w:ascii="Mangal" w:hAnsi="Mangal" w:cs="Mangal" w:hint="cs"/>
                <w:lang w:bidi="mr-IN"/>
              </w:rPr>
              <w:t xml:space="preserve">sole responsibility </w:t>
            </w:r>
            <w:r w:rsidR="008938DC">
              <w:rPr>
                <w:rFonts w:ascii="Mangal" w:hAnsi="Mangal" w:cs="Mangal" w:hint="cs"/>
                <w:lang w:bidi="mr-IN"/>
              </w:rPr>
              <w:t>if myself only.</w:t>
            </w:r>
          </w:p>
        </w:tc>
      </w:tr>
      <w:tr w:rsidR="003D1B71" w14:paraId="4BAB70F5" w14:textId="77777777" w:rsidTr="003D1B71">
        <w:trPr>
          <w:trHeight w:val="1164"/>
        </w:trPr>
        <w:tc>
          <w:tcPr>
            <w:tcW w:w="720" w:type="dxa"/>
          </w:tcPr>
          <w:p w14:paraId="75D33072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1F6774E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274BC8C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621AD0" w14:textId="77777777" w:rsidR="003D1B71" w:rsidRPr="00590471" w:rsidRDefault="003D1B71" w:rsidP="00222466"/>
        </w:tc>
      </w:tr>
      <w:tr w:rsidR="003D1B71" w14:paraId="7415AA77" w14:textId="77777777" w:rsidTr="003D1B71">
        <w:trPr>
          <w:trHeight w:val="543"/>
        </w:trPr>
        <w:tc>
          <w:tcPr>
            <w:tcW w:w="720" w:type="dxa"/>
          </w:tcPr>
          <w:p w14:paraId="0B194737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3CDC525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81F7F0" wp14:editId="251185C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3D19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2324F59" w14:textId="77777777" w:rsidR="003D1B71" w:rsidRDefault="005C7931" w:rsidP="00380FD1">
            <w:pPr>
              <w:pStyle w:val="Information"/>
              <w:rPr>
                <w:rFonts w:ascii="Mangal" w:hAnsi="Mangal" w:cs="Mangal"/>
                <w:lang w:bidi="mr-IN"/>
              </w:rPr>
            </w:pPr>
            <w:proofErr w:type="spellStart"/>
            <w:r>
              <w:rPr>
                <w:rFonts w:ascii="Mangal" w:hAnsi="Mangal" w:cs="Mangal" w:hint="cs"/>
                <w:lang w:bidi="mr-IN"/>
              </w:rPr>
              <w:t>At.Manwad</w:t>
            </w:r>
            <w:proofErr w:type="spellEnd"/>
            <w:r>
              <w:rPr>
                <w:rFonts w:ascii="Mangal" w:hAnsi="Mangal" w:cs="Mangal" w:hint="cs"/>
                <w:lang w:bidi="mr-IN"/>
              </w:rPr>
              <w:t xml:space="preserve"> Post-</w:t>
            </w:r>
            <w:proofErr w:type="spellStart"/>
            <w:r>
              <w:rPr>
                <w:rFonts w:ascii="Mangal" w:hAnsi="Mangal" w:cs="Mangal" w:hint="cs"/>
                <w:lang w:bidi="mr-IN"/>
              </w:rPr>
              <w:t>Pisatri</w:t>
            </w:r>
            <w:proofErr w:type="spellEnd"/>
            <w:r>
              <w:rPr>
                <w:rFonts w:ascii="Mangal" w:hAnsi="Mangal" w:cs="Mangal" w:hint="cs"/>
                <w:lang w:bidi="mr-IN"/>
              </w:rPr>
              <w:t xml:space="preserve"> </w:t>
            </w:r>
          </w:p>
          <w:p w14:paraId="72B2E10D" w14:textId="3222F547" w:rsidR="00EF4927" w:rsidRPr="00EF4927" w:rsidRDefault="00EF4927" w:rsidP="00380FD1">
            <w:pPr>
              <w:pStyle w:val="Information"/>
              <w:rPr>
                <w:rFonts w:cs="Mangal"/>
              </w:rPr>
            </w:pPr>
            <w:r>
              <w:rPr>
                <w:rFonts w:ascii="Mangal" w:hAnsi="Mangal" w:cs="Mangal" w:hint="cs"/>
                <w:lang w:bidi="mr-IN"/>
              </w:rPr>
              <w:t>Tal-</w:t>
            </w:r>
            <w:proofErr w:type="spellStart"/>
            <w:r>
              <w:rPr>
                <w:rFonts w:ascii="Mangal" w:hAnsi="Mangal" w:cs="Mangal" w:hint="cs"/>
                <w:lang w:bidi="mr-IN"/>
              </w:rPr>
              <w:t>Panhala</w:t>
            </w:r>
            <w:proofErr w:type="spellEnd"/>
            <w:r>
              <w:rPr>
                <w:rFonts w:ascii="Mangal" w:hAnsi="Mangal" w:cs="Mangal" w:hint="cs"/>
                <w:lang w:bidi="mr-IN"/>
              </w:rPr>
              <w:t xml:space="preserve"> </w:t>
            </w:r>
            <w:proofErr w:type="spellStart"/>
            <w:r>
              <w:rPr>
                <w:rFonts w:ascii="Mangal" w:hAnsi="Mangal" w:cs="Mangal" w:hint="cs"/>
                <w:lang w:bidi="mr-IN"/>
              </w:rPr>
              <w:t>Dist</w:t>
            </w:r>
            <w:proofErr w:type="spellEnd"/>
            <w:r>
              <w:rPr>
                <w:rFonts w:ascii="Mangal" w:hAnsi="Mangal" w:cs="Mangal" w:hint="cs"/>
                <w:lang w:bidi="mr-IN"/>
              </w:rPr>
              <w:t>-Kolhapur</w:t>
            </w:r>
          </w:p>
        </w:tc>
        <w:tc>
          <w:tcPr>
            <w:tcW w:w="423" w:type="dxa"/>
            <w:vMerge/>
          </w:tcPr>
          <w:p w14:paraId="5370A96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41FD406" w14:textId="77777777" w:rsidR="003D1B71" w:rsidRDefault="003D1B71" w:rsidP="005801E5">
            <w:pPr>
              <w:pStyle w:val="Heading1"/>
            </w:pPr>
          </w:p>
        </w:tc>
      </w:tr>
      <w:tr w:rsidR="003D1B71" w14:paraId="5337C021" w14:textId="77777777" w:rsidTr="003D1B71">
        <w:trPr>
          <w:trHeight w:val="183"/>
        </w:trPr>
        <w:tc>
          <w:tcPr>
            <w:tcW w:w="720" w:type="dxa"/>
          </w:tcPr>
          <w:p w14:paraId="7E399196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193192A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339028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D21C2B7" w14:textId="77777777" w:rsidR="003D1B71" w:rsidRDefault="003D1B71" w:rsidP="005801E5">
            <w:pPr>
              <w:pStyle w:val="Heading1"/>
            </w:pPr>
          </w:p>
        </w:tc>
      </w:tr>
      <w:tr w:rsidR="003D1B71" w14:paraId="78FE750A" w14:textId="77777777" w:rsidTr="003D1B71">
        <w:trPr>
          <w:trHeight w:val="624"/>
        </w:trPr>
        <w:tc>
          <w:tcPr>
            <w:tcW w:w="720" w:type="dxa"/>
          </w:tcPr>
          <w:p w14:paraId="1CD294D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A4062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4724F3" wp14:editId="40615472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C4D3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AF16E62" w14:textId="0BE9BA1F" w:rsidR="003D1B71" w:rsidRDefault="006C28F2" w:rsidP="00380FD1">
            <w:pPr>
              <w:pStyle w:val="Information"/>
              <w:rPr>
                <w:rFonts w:ascii="Mangal" w:hAnsi="Mangal" w:cs="Mangal"/>
                <w:lang w:bidi="mr-IN"/>
              </w:rPr>
            </w:pPr>
            <w:r>
              <w:rPr>
                <w:rFonts w:ascii="Mangal" w:hAnsi="Mangal" w:cs="Mangal" w:hint="cs"/>
                <w:lang w:bidi="mr-IN"/>
              </w:rPr>
              <w:t>+9715</w:t>
            </w:r>
            <w:r w:rsidR="00F5032C">
              <w:rPr>
                <w:rFonts w:ascii="Mangal" w:hAnsi="Mangal" w:cs="Mangal"/>
                <w:lang w:bidi="mr-IN"/>
              </w:rPr>
              <w:t>42427880</w:t>
            </w:r>
          </w:p>
          <w:p w14:paraId="108D7D36" w14:textId="275A36B4" w:rsidR="00DA5689" w:rsidRPr="00380FD1" w:rsidRDefault="00DA5689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1F092F1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5FB70E" w14:textId="77777777" w:rsidR="003D1B71" w:rsidRDefault="003D1B71" w:rsidP="005801E5">
            <w:pPr>
              <w:pStyle w:val="Heading1"/>
            </w:pPr>
          </w:p>
        </w:tc>
      </w:tr>
      <w:tr w:rsidR="003D1B71" w14:paraId="7EF6E9BA" w14:textId="77777777" w:rsidTr="003D1B71">
        <w:trPr>
          <w:trHeight w:val="183"/>
        </w:trPr>
        <w:tc>
          <w:tcPr>
            <w:tcW w:w="720" w:type="dxa"/>
          </w:tcPr>
          <w:p w14:paraId="54DD027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5864B63" w14:textId="77777777" w:rsidR="003D1B7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14:paraId="3DB520A5" w14:textId="0A4FE163" w:rsidR="006C28F2" w:rsidRPr="00376291" w:rsidRDefault="006C28F2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8B22C5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65CBE22" w14:textId="77777777" w:rsidR="003D1B71" w:rsidRDefault="003D1B71" w:rsidP="005801E5">
            <w:pPr>
              <w:pStyle w:val="Heading1"/>
            </w:pPr>
          </w:p>
        </w:tc>
      </w:tr>
      <w:tr w:rsidR="003D1B71" w14:paraId="750A0E96" w14:textId="77777777" w:rsidTr="003D1B71">
        <w:trPr>
          <w:trHeight w:val="633"/>
        </w:trPr>
        <w:tc>
          <w:tcPr>
            <w:tcW w:w="720" w:type="dxa"/>
          </w:tcPr>
          <w:p w14:paraId="61717A6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72C38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F16EE8" wp14:editId="79389DC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788B1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2C3C54C" w14:textId="5DD6922C" w:rsidR="003D1B71" w:rsidRPr="00380FD1" w:rsidRDefault="006C28F2" w:rsidP="00380FD1">
            <w:pPr>
              <w:pStyle w:val="Information"/>
            </w:pPr>
            <w:r>
              <w:rPr>
                <w:rFonts w:ascii="Mangal" w:hAnsi="Mangal" w:cs="Mangal" w:hint="cs"/>
                <w:lang w:bidi="mr-IN"/>
              </w:rPr>
              <w:t>Sanmeshkamble2286@gmail</w:t>
            </w:r>
            <w:r w:rsidR="00447C18">
              <w:rPr>
                <w:rFonts w:ascii="Mangal" w:hAnsi="Mangal" w:cs="Mangal" w:hint="cs"/>
                <w:lang w:bidi="mr-IN"/>
              </w:rPr>
              <w:t>.com</w:t>
            </w:r>
          </w:p>
        </w:tc>
        <w:tc>
          <w:tcPr>
            <w:tcW w:w="423" w:type="dxa"/>
            <w:vMerge/>
          </w:tcPr>
          <w:p w14:paraId="4B74B16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C595A0" w14:textId="77777777" w:rsidR="003D1B71" w:rsidRDefault="003D1B71" w:rsidP="005801E5">
            <w:pPr>
              <w:pStyle w:val="Heading1"/>
            </w:pPr>
          </w:p>
        </w:tc>
      </w:tr>
      <w:tr w:rsidR="003D1B71" w14:paraId="76FE436A" w14:textId="77777777" w:rsidTr="003D1B71">
        <w:trPr>
          <w:trHeight w:val="174"/>
        </w:trPr>
        <w:tc>
          <w:tcPr>
            <w:tcW w:w="720" w:type="dxa"/>
          </w:tcPr>
          <w:p w14:paraId="1DDE8D2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DAB46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A4821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C4465B2" w14:textId="77777777" w:rsidR="003D1B71" w:rsidRDefault="003D1B71" w:rsidP="005801E5">
            <w:pPr>
              <w:pStyle w:val="Heading1"/>
            </w:pPr>
          </w:p>
        </w:tc>
      </w:tr>
      <w:tr w:rsidR="003D1B71" w14:paraId="724873C5" w14:textId="77777777" w:rsidTr="003D1B71">
        <w:trPr>
          <w:trHeight w:val="633"/>
        </w:trPr>
        <w:tc>
          <w:tcPr>
            <w:tcW w:w="720" w:type="dxa"/>
          </w:tcPr>
          <w:p w14:paraId="136D2CF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E6322D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0A0A41" wp14:editId="7838182E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5E4682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3429D01" w14:textId="77777777" w:rsidR="003D1B71" w:rsidRDefault="00447C18" w:rsidP="00380FD1">
            <w:pPr>
              <w:pStyle w:val="Information"/>
            </w:pPr>
            <w:proofErr w:type="spellStart"/>
            <w:r>
              <w:rPr>
                <w:rFonts w:ascii="Mangal" w:hAnsi="Mangal" w:cs="Mangal" w:hint="cs"/>
                <w:lang w:bidi="mr-IN"/>
              </w:rPr>
              <w:t>Whatsapp</w:t>
            </w:r>
            <w:proofErr w:type="spellEnd"/>
            <w:r>
              <w:rPr>
                <w:rFonts w:ascii="Mangal" w:hAnsi="Mangal" w:cs="Mangal" w:hint="cs"/>
                <w:lang w:bidi="mr-IN"/>
              </w:rPr>
              <w:t xml:space="preserve"> No.</w:t>
            </w:r>
          </w:p>
          <w:p w14:paraId="1C3CC93C" w14:textId="5989639C" w:rsidR="00447C18" w:rsidRPr="00380FD1" w:rsidRDefault="0091449B" w:rsidP="00380FD1">
            <w:pPr>
              <w:pStyle w:val="Information"/>
            </w:pPr>
            <w:r>
              <w:rPr>
                <w:rFonts w:ascii="Mangal" w:hAnsi="Mangal" w:cs="Mangal" w:hint="cs"/>
                <w:lang w:bidi="mr-IN"/>
              </w:rPr>
              <w:t>+</w:t>
            </w:r>
            <w:r w:rsidR="00DA5689">
              <w:rPr>
                <w:rFonts w:ascii="Mangal" w:hAnsi="Mangal" w:cs="Mangal"/>
                <w:lang w:bidi="mr-IN"/>
              </w:rPr>
              <w:t>9715</w:t>
            </w:r>
            <w:r w:rsidR="00F5032C">
              <w:rPr>
                <w:rFonts w:ascii="Mangal" w:hAnsi="Mangal" w:cs="Mangal"/>
                <w:lang w:bidi="mr-IN"/>
              </w:rPr>
              <w:t>42427880</w:t>
            </w:r>
          </w:p>
        </w:tc>
        <w:tc>
          <w:tcPr>
            <w:tcW w:w="423" w:type="dxa"/>
            <w:vMerge/>
          </w:tcPr>
          <w:p w14:paraId="6300B393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CF5F1C2" w14:textId="77777777" w:rsidR="003D1B71" w:rsidRDefault="003D1B71" w:rsidP="005801E5">
            <w:pPr>
              <w:pStyle w:val="Heading1"/>
            </w:pPr>
          </w:p>
        </w:tc>
      </w:tr>
      <w:tr w:rsidR="003D1B71" w14:paraId="7C0A69EA" w14:textId="77777777" w:rsidTr="003D1B71">
        <w:trPr>
          <w:trHeight w:val="2448"/>
        </w:trPr>
        <w:tc>
          <w:tcPr>
            <w:tcW w:w="720" w:type="dxa"/>
          </w:tcPr>
          <w:p w14:paraId="608E33AB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A60FE90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612B32E" w14:textId="77777777" w:rsidR="003D1B71" w:rsidRDefault="003D1B71" w:rsidP="00222466"/>
        </w:tc>
        <w:tc>
          <w:tcPr>
            <w:tcW w:w="6607" w:type="dxa"/>
            <w:vMerge/>
          </w:tcPr>
          <w:p w14:paraId="1670AF86" w14:textId="77777777" w:rsidR="003D1B71" w:rsidRDefault="003D1B71" w:rsidP="00222466"/>
        </w:tc>
      </w:tr>
    </w:tbl>
    <w:p w14:paraId="368E25BA" w14:textId="29B9CFCF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44362" w14:textId="77777777" w:rsidR="00A20F15" w:rsidRDefault="00A20F15" w:rsidP="00590471">
      <w:r>
        <w:separator/>
      </w:r>
    </w:p>
  </w:endnote>
  <w:endnote w:type="continuationSeparator" w:id="0">
    <w:p w14:paraId="1714884D" w14:textId="77777777" w:rsidR="00A20F15" w:rsidRDefault="00A20F1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A4943" w14:textId="77777777" w:rsidR="00A20F15" w:rsidRDefault="00A20F15" w:rsidP="00590471">
      <w:r>
        <w:separator/>
      </w:r>
    </w:p>
  </w:footnote>
  <w:footnote w:type="continuationSeparator" w:id="0">
    <w:p w14:paraId="7BFB2C4E" w14:textId="77777777" w:rsidR="00A20F15" w:rsidRDefault="00A20F1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9B8D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8CBED72" wp14:editId="72611C08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1BB7DC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599327">
    <w:abstractNumId w:val="1"/>
  </w:num>
  <w:num w:numId="2" w16cid:durableId="100148178">
    <w:abstractNumId w:val="2"/>
  </w:num>
  <w:num w:numId="3" w16cid:durableId="347172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70"/>
    <w:rsid w:val="00043E88"/>
    <w:rsid w:val="00050776"/>
    <w:rsid w:val="00050F8F"/>
    <w:rsid w:val="00060042"/>
    <w:rsid w:val="0008685D"/>
    <w:rsid w:val="00090860"/>
    <w:rsid w:val="000B3944"/>
    <w:rsid w:val="000B6B75"/>
    <w:rsid w:val="000B7754"/>
    <w:rsid w:val="00111D13"/>
    <w:rsid w:val="00112FD7"/>
    <w:rsid w:val="00150ABD"/>
    <w:rsid w:val="00180104"/>
    <w:rsid w:val="001946FC"/>
    <w:rsid w:val="001D7847"/>
    <w:rsid w:val="001F1FB1"/>
    <w:rsid w:val="00211B11"/>
    <w:rsid w:val="00222466"/>
    <w:rsid w:val="0024753C"/>
    <w:rsid w:val="00276026"/>
    <w:rsid w:val="002B4549"/>
    <w:rsid w:val="002B66DF"/>
    <w:rsid w:val="002F4BFD"/>
    <w:rsid w:val="00310F17"/>
    <w:rsid w:val="00322A46"/>
    <w:rsid w:val="003326CB"/>
    <w:rsid w:val="00335568"/>
    <w:rsid w:val="00353B60"/>
    <w:rsid w:val="00354008"/>
    <w:rsid w:val="00376291"/>
    <w:rsid w:val="00380FD1"/>
    <w:rsid w:val="00383D02"/>
    <w:rsid w:val="00385DE7"/>
    <w:rsid w:val="003D1B71"/>
    <w:rsid w:val="004000EA"/>
    <w:rsid w:val="0044781C"/>
    <w:rsid w:val="00447C18"/>
    <w:rsid w:val="0046120F"/>
    <w:rsid w:val="004A101A"/>
    <w:rsid w:val="004E158A"/>
    <w:rsid w:val="0050743B"/>
    <w:rsid w:val="00544CD9"/>
    <w:rsid w:val="00565C77"/>
    <w:rsid w:val="0056708E"/>
    <w:rsid w:val="005801E5"/>
    <w:rsid w:val="00590471"/>
    <w:rsid w:val="005B3C8B"/>
    <w:rsid w:val="005C2260"/>
    <w:rsid w:val="005C3108"/>
    <w:rsid w:val="005C7931"/>
    <w:rsid w:val="005D01FA"/>
    <w:rsid w:val="00610B87"/>
    <w:rsid w:val="0062405A"/>
    <w:rsid w:val="0063173D"/>
    <w:rsid w:val="00635BE7"/>
    <w:rsid w:val="00653E17"/>
    <w:rsid w:val="00687DCC"/>
    <w:rsid w:val="006A08E8"/>
    <w:rsid w:val="006A2E37"/>
    <w:rsid w:val="006B0917"/>
    <w:rsid w:val="006B19C7"/>
    <w:rsid w:val="006C28F2"/>
    <w:rsid w:val="006D7740"/>
    <w:rsid w:val="006D79A8"/>
    <w:rsid w:val="006E3BB1"/>
    <w:rsid w:val="00706453"/>
    <w:rsid w:val="00711993"/>
    <w:rsid w:val="00713363"/>
    <w:rsid w:val="0072353B"/>
    <w:rsid w:val="00725602"/>
    <w:rsid w:val="007575B6"/>
    <w:rsid w:val="00797200"/>
    <w:rsid w:val="00797967"/>
    <w:rsid w:val="007B3C81"/>
    <w:rsid w:val="007D67CA"/>
    <w:rsid w:val="007E668F"/>
    <w:rsid w:val="007F5B63"/>
    <w:rsid w:val="00803A0A"/>
    <w:rsid w:val="0082729F"/>
    <w:rsid w:val="0084271F"/>
    <w:rsid w:val="00846CB9"/>
    <w:rsid w:val="00854E79"/>
    <w:rsid w:val="008566AA"/>
    <w:rsid w:val="008924EF"/>
    <w:rsid w:val="008938DC"/>
    <w:rsid w:val="008A19D9"/>
    <w:rsid w:val="008A1E6E"/>
    <w:rsid w:val="008C024F"/>
    <w:rsid w:val="008C2CFC"/>
    <w:rsid w:val="00912DC8"/>
    <w:rsid w:val="0091449B"/>
    <w:rsid w:val="0091572E"/>
    <w:rsid w:val="009475DC"/>
    <w:rsid w:val="00947633"/>
    <w:rsid w:val="0094770D"/>
    <w:rsid w:val="00967B93"/>
    <w:rsid w:val="00972EE7"/>
    <w:rsid w:val="009906E2"/>
    <w:rsid w:val="00994B70"/>
    <w:rsid w:val="009B1C31"/>
    <w:rsid w:val="009D090F"/>
    <w:rsid w:val="00A20F15"/>
    <w:rsid w:val="00A27091"/>
    <w:rsid w:val="00A31464"/>
    <w:rsid w:val="00A31B16"/>
    <w:rsid w:val="00A33613"/>
    <w:rsid w:val="00A47A8D"/>
    <w:rsid w:val="00A764B6"/>
    <w:rsid w:val="00AA089C"/>
    <w:rsid w:val="00AA58BD"/>
    <w:rsid w:val="00AC3807"/>
    <w:rsid w:val="00AC6C7E"/>
    <w:rsid w:val="00AF7BB5"/>
    <w:rsid w:val="00B05A78"/>
    <w:rsid w:val="00B1147A"/>
    <w:rsid w:val="00B12ACD"/>
    <w:rsid w:val="00B4158A"/>
    <w:rsid w:val="00B6466C"/>
    <w:rsid w:val="00B671EF"/>
    <w:rsid w:val="00B85476"/>
    <w:rsid w:val="00B93B77"/>
    <w:rsid w:val="00BB1B5D"/>
    <w:rsid w:val="00BC22C7"/>
    <w:rsid w:val="00BC283E"/>
    <w:rsid w:val="00BD195A"/>
    <w:rsid w:val="00BD38F6"/>
    <w:rsid w:val="00C07240"/>
    <w:rsid w:val="00C14078"/>
    <w:rsid w:val="00C2471A"/>
    <w:rsid w:val="00C3274A"/>
    <w:rsid w:val="00CD72BA"/>
    <w:rsid w:val="00CE0FCC"/>
    <w:rsid w:val="00CE1E3D"/>
    <w:rsid w:val="00D053FA"/>
    <w:rsid w:val="00DA5689"/>
    <w:rsid w:val="00DC3F0A"/>
    <w:rsid w:val="00DD42AD"/>
    <w:rsid w:val="00DD44A5"/>
    <w:rsid w:val="00DE3514"/>
    <w:rsid w:val="00E26AED"/>
    <w:rsid w:val="00E70F48"/>
    <w:rsid w:val="00E73AB8"/>
    <w:rsid w:val="00E83C46"/>
    <w:rsid w:val="00E90A60"/>
    <w:rsid w:val="00E91B46"/>
    <w:rsid w:val="00E9231A"/>
    <w:rsid w:val="00EC5BA8"/>
    <w:rsid w:val="00ED47F7"/>
    <w:rsid w:val="00EE7E09"/>
    <w:rsid w:val="00EF4927"/>
    <w:rsid w:val="00F0223C"/>
    <w:rsid w:val="00F075AA"/>
    <w:rsid w:val="00F14CB7"/>
    <w:rsid w:val="00F16906"/>
    <w:rsid w:val="00F23E2B"/>
    <w:rsid w:val="00F3235D"/>
    <w:rsid w:val="00F32393"/>
    <w:rsid w:val="00F47489"/>
    <w:rsid w:val="00F5032C"/>
    <w:rsid w:val="00F621D8"/>
    <w:rsid w:val="00F857A9"/>
    <w:rsid w:val="00F878BD"/>
    <w:rsid w:val="00F9312B"/>
    <w:rsid w:val="00FB6A82"/>
    <w:rsid w:val="00FD5B9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81B4A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image" Target="media/image9.png" /><Relationship Id="rId3" Type="http://schemas.openxmlformats.org/officeDocument/2006/relationships/customXml" Target="../customXml/item3.xml" /><Relationship Id="rId21" Type="http://schemas.openxmlformats.org/officeDocument/2006/relationships/glossaryDocument" Target="glossary/document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image" Target="media/image8.png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10" Type="http://schemas.openxmlformats.org/officeDocument/2006/relationships/image" Target="media/image1.jpeg" /><Relationship Id="rId19" Type="http://schemas.openxmlformats.org/officeDocument/2006/relationships/header" Target="header1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png" /><Relationship Id="rId22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ja\AppData\Roaming\Microsoft\Templates\Blue%20spheres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F30A7912F0A4C43B20AAF0CC4432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9F3C9-A898-4879-AC0D-072EF164E230}"/>
      </w:docPartPr>
      <w:docPartBody>
        <w:p w:rsidR="00E5147E" w:rsidRDefault="005A6DEE">
          <w:pPr>
            <w:pStyle w:val="9F30A7912F0A4C43B20AAF0CC4432A02"/>
          </w:pPr>
          <w:r w:rsidRPr="00AC6C7E">
            <w:t>Experience</w:t>
          </w:r>
        </w:p>
      </w:docPartBody>
    </w:docPart>
    <w:docPart>
      <w:docPartPr>
        <w:name w:val="E6FADC02DCA34F49A2E1E605EB683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9DF9B-276F-413F-A269-7D36DAE6FABA}"/>
      </w:docPartPr>
      <w:docPartBody>
        <w:p w:rsidR="00E5147E" w:rsidRDefault="005A6DEE">
          <w:pPr>
            <w:pStyle w:val="E6FADC02DCA34F49A2E1E605EB683F42"/>
          </w:pPr>
          <w:r w:rsidRPr="00AC6C7E">
            <w:t>Education</w:t>
          </w:r>
        </w:p>
      </w:docPartBody>
    </w:docPart>
    <w:docPart>
      <w:docPartPr>
        <w:name w:val="BA7F8C42C9A14B659A1DA969FAD44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10403-0C93-46D8-BED0-06A5F0CD5325}"/>
      </w:docPartPr>
      <w:docPartBody>
        <w:p w:rsidR="00E5147E" w:rsidRDefault="005A6DEE">
          <w:pPr>
            <w:pStyle w:val="BA7F8C42C9A14B659A1DA969FAD4453B"/>
          </w:pPr>
          <w:r w:rsidRPr="00AC6C7E">
            <w:t>Communication</w:t>
          </w:r>
        </w:p>
      </w:docPartBody>
    </w:docPart>
    <w:docPart>
      <w:docPartPr>
        <w:name w:val="6849ABBE4092426AB4BAEAA8C58E6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E9960-5FC6-4F56-9878-510A9233B838}"/>
      </w:docPartPr>
      <w:docPartBody>
        <w:p w:rsidR="00E5147E" w:rsidRDefault="005A6DEE">
          <w:pPr>
            <w:pStyle w:val="6849ABBE4092426AB4BAEAA8C58E61E6"/>
          </w:pPr>
          <w:r w:rsidRPr="00AC6C7E">
            <w:t>Leadership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EE"/>
    <w:rsid w:val="004953BA"/>
    <w:rsid w:val="0057619C"/>
    <w:rsid w:val="005A6DEE"/>
    <w:rsid w:val="007613D9"/>
    <w:rsid w:val="00830F9C"/>
    <w:rsid w:val="009D334F"/>
    <w:rsid w:val="00AC25CC"/>
    <w:rsid w:val="00B12AE0"/>
    <w:rsid w:val="00E5147E"/>
    <w:rsid w:val="00FD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30A7912F0A4C43B20AAF0CC4432A02">
    <w:name w:val="9F30A7912F0A4C43B20AAF0CC4432A02"/>
  </w:style>
  <w:style w:type="paragraph" w:customStyle="1" w:styleId="E6FADC02DCA34F49A2E1E605EB683F42">
    <w:name w:val="E6FADC02DCA34F49A2E1E605EB683F42"/>
  </w:style>
  <w:style w:type="paragraph" w:customStyle="1" w:styleId="BA7F8C42C9A14B659A1DA969FAD4453B">
    <w:name w:val="BA7F8C42C9A14B659A1DA969FAD4453B"/>
  </w:style>
  <w:style w:type="paragraph" w:customStyle="1" w:styleId="6849ABBE4092426AB4BAEAA8C58E61E6">
    <w:name w:val="6849ABBE4092426AB4BAEAA8C58E61E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2021-04-07T13:16:00Z</dcterms:created>
  <dcterms:modified xsi:type="dcterms:W3CDTF">2024-03-09T19:44:00Z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