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1420"/>
        <w:tblW w:w="104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70"/>
      </w:tblGrid>
      <w:tr w:rsidR="001B2ABD" w:rsidRPr="00DA230E" w14:paraId="62E73D53" w14:textId="77777777" w:rsidTr="005709C6">
        <w:trPr>
          <w:trHeight w:val="4410"/>
        </w:trPr>
        <w:tc>
          <w:tcPr>
            <w:tcW w:w="3600" w:type="dxa"/>
            <w:vAlign w:val="bottom"/>
          </w:tcPr>
          <w:p w14:paraId="2BBF6187" w14:textId="1AC0497C" w:rsidR="001B2ABD" w:rsidRPr="00DA230E" w:rsidRDefault="007714F1" w:rsidP="005709C6">
            <w:pPr>
              <w:tabs>
                <w:tab w:val="left" w:pos="990"/>
              </w:tabs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 wp14:anchorId="5DCFE978" wp14:editId="2C0509B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937260</wp:posOffset>
                      </wp:positionV>
                      <wp:extent cx="1670050" cy="1676400"/>
                      <wp:effectExtent l="0" t="0" r="2540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BAD1" id="Rectangle 3" o:spid="_x0000_s1026" style="position:absolute;margin-left:23.25pt;margin-top:73.8pt;width:131.5pt;height:132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" fillcolor="#0070c0" strokecolor="black [1600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0E112AB" wp14:editId="575CCD1F">
                  <wp:simplePos x="666750" y="1257300"/>
                  <wp:positionH relativeFrom="margin">
                    <wp:posOffset>396875</wp:posOffset>
                  </wp:positionH>
                  <wp:positionV relativeFrom="margin">
                    <wp:posOffset>1054100</wp:posOffset>
                  </wp:positionV>
                  <wp:extent cx="1409700" cy="1435100"/>
                  <wp:effectExtent l="114300" t="114300" r="114300" b="146050"/>
                  <wp:wrapSquare wrapText="bothSides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35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680D54F4" w14:textId="77777777" w:rsidR="001B2ABD" w:rsidRPr="00DA230E" w:rsidRDefault="001B2ABD" w:rsidP="005709C6">
            <w:pPr>
              <w:tabs>
                <w:tab w:val="left" w:pos="990"/>
              </w:tabs>
              <w:rPr>
                <w:lang w:val="en-GB"/>
              </w:rPr>
            </w:pPr>
          </w:p>
        </w:tc>
        <w:tc>
          <w:tcPr>
            <w:tcW w:w="6170" w:type="dxa"/>
            <w:vAlign w:val="bottom"/>
          </w:tcPr>
          <w:p w14:paraId="222F7FF7" w14:textId="763206A6" w:rsidR="006B0FD4" w:rsidRPr="006B0FD4" w:rsidRDefault="006B0FD4" w:rsidP="005709C6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NIGEL KALINGA</w:t>
            </w:r>
            <w:r>
              <w:rPr>
                <w:b/>
                <w:sz w:val="44"/>
                <w:szCs w:val="44"/>
              </w:rPr>
              <w:t xml:space="preserve"> </w:t>
            </w:r>
          </w:p>
          <w:p w14:paraId="08A2A6D7" w14:textId="60FF8472" w:rsidR="001B2ABD" w:rsidRPr="00DA230E" w:rsidRDefault="001B2ABD" w:rsidP="005709C6">
            <w:pPr>
              <w:pStyle w:val="Subtitle"/>
              <w:rPr>
                <w:lang w:val="en-GB"/>
              </w:rPr>
            </w:pPr>
          </w:p>
        </w:tc>
      </w:tr>
      <w:tr w:rsidR="001B2ABD" w:rsidRPr="00DA230E" w14:paraId="77F16FF0" w14:textId="77777777" w:rsidTr="005709C6">
        <w:tc>
          <w:tcPr>
            <w:tcW w:w="3600" w:type="dxa"/>
          </w:tcPr>
          <w:sdt>
            <w:sdtPr>
              <w:rPr>
                <w:lang w:val="en-GB"/>
              </w:rPr>
              <w:id w:val="-1711873194"/>
              <w:placeholder>
                <w:docPart w:val="316BBCD4276E41B5A6D11D3C438953F7"/>
              </w:placeholder>
              <w:temporary/>
              <w:showingPlcHdr/>
              <w15:appearance w15:val="hidden"/>
            </w:sdtPr>
            <w:sdtContent>
              <w:p w14:paraId="5C289455" w14:textId="703A6B1A" w:rsidR="001B2ABD" w:rsidRPr="00DA230E" w:rsidRDefault="00036450" w:rsidP="005709C6">
                <w:pPr>
                  <w:pStyle w:val="Heading3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Profile</w:t>
                </w:r>
              </w:p>
            </w:sdtContent>
          </w:sdt>
          <w:p w14:paraId="21C54939" w14:textId="4CF3C895" w:rsidR="00D052C0" w:rsidRPr="00D052C0" w:rsidRDefault="00557638" w:rsidP="005709C6">
            <w:pPr>
              <w:pStyle w:val="NoSpacing"/>
              <w:jc w:val="both"/>
              <w:rPr>
                <w:sz w:val="22"/>
                <w:szCs w:val="22"/>
              </w:rPr>
            </w:pPr>
            <w:r w:rsidRPr="00D052C0">
              <w:rPr>
                <w:sz w:val="22"/>
                <w:szCs w:val="22"/>
              </w:rPr>
              <w:t xml:space="preserve">A motivated, adaptable and responsible </w:t>
            </w:r>
            <w:r w:rsidR="00C77B16">
              <w:rPr>
                <w:sz w:val="22"/>
                <w:szCs w:val="22"/>
              </w:rPr>
              <w:t xml:space="preserve">professional </w:t>
            </w:r>
            <w:r w:rsidRPr="00D052C0">
              <w:rPr>
                <w:sz w:val="22"/>
                <w:szCs w:val="22"/>
              </w:rPr>
              <w:t>seeking a position in your organization, which will utilize my professional and technical skills developed through my past work experience. I have a methodical approach to work and a strong drive to see work through to completion</w:t>
            </w:r>
            <w:r w:rsidR="00D052C0" w:rsidRPr="00D052C0">
              <w:rPr>
                <w:sz w:val="22"/>
                <w:szCs w:val="22"/>
              </w:rPr>
              <w:t xml:space="preserve">. </w:t>
            </w:r>
          </w:p>
          <w:p w14:paraId="4A3C58D4" w14:textId="77777777" w:rsidR="005709C6" w:rsidRDefault="005709C6" w:rsidP="005709C6">
            <w:pPr>
              <w:rPr>
                <w:lang w:val="en-GB"/>
              </w:rPr>
            </w:pPr>
          </w:p>
          <w:p w14:paraId="00646DA7" w14:textId="3AC91152" w:rsidR="00036450" w:rsidRPr="00DA230E" w:rsidRDefault="005709C6" w:rsidP="005709C6">
            <w:pPr>
              <w:rPr>
                <w:lang w:val="en-GB"/>
              </w:rPr>
            </w:pPr>
            <w:r w:rsidRPr="00D052C0">
              <w:rPr>
                <w:sz w:val="22"/>
              </w:rPr>
              <w:t>I have an excellent working culture at assisting customers resolve their problems in a timely manner, proficiently assisting corporate clients with all their banking needs and processing transactions accurately in customer accounts, establishing and developing lasting relationship with customers. I</w:t>
            </w:r>
            <w:r>
              <w:rPr>
                <w:sz w:val="22"/>
              </w:rPr>
              <w:t>’</w:t>
            </w:r>
            <w:r w:rsidRPr="00D052C0">
              <w:rPr>
                <w:sz w:val="22"/>
              </w:rPr>
              <w:t xml:space="preserve">m </w:t>
            </w:r>
            <w:r w:rsidR="00510990" w:rsidRPr="00D052C0">
              <w:rPr>
                <w:sz w:val="22"/>
              </w:rPr>
              <w:t>self-motivated</w:t>
            </w:r>
            <w:r w:rsidRPr="00D052C0">
              <w:rPr>
                <w:sz w:val="22"/>
              </w:rPr>
              <w:t>, believe in hard work, team player, dedicated and committed to producing results</w:t>
            </w:r>
          </w:p>
          <w:sdt>
            <w:sdtPr>
              <w:rPr>
                <w:lang w:val="en-GB"/>
              </w:rPr>
              <w:id w:val="-1954003311"/>
              <w:placeholder>
                <w:docPart w:val="0D5A8464519140C4B23B5AA8729465C0"/>
              </w:placeholder>
              <w:temporary/>
              <w:showingPlcHdr/>
              <w15:appearance w15:val="hidden"/>
            </w:sdtPr>
            <w:sdtContent>
              <w:p w14:paraId="27CF54CB" w14:textId="3651F987" w:rsidR="00036450" w:rsidRPr="00DA230E" w:rsidRDefault="004813B3" w:rsidP="005709C6">
                <w:pPr>
                  <w:pStyle w:val="Heading3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CONTACT</w:t>
                </w:r>
              </w:p>
            </w:sdtContent>
          </w:sdt>
          <w:sdt>
            <w:sdtPr>
              <w:rPr>
                <w:lang w:val="en-GB"/>
              </w:rPr>
              <w:id w:val="1111563247"/>
              <w:placeholder>
                <w:docPart w:val="E8593C8963994242A0DF6B534D63D9C7"/>
              </w:placeholder>
              <w:temporary/>
              <w:showingPlcHdr/>
              <w15:appearance w15:val="hidden"/>
            </w:sdtPr>
            <w:sdtContent>
              <w:p w14:paraId="57F4C145" w14:textId="77777777" w:rsidR="004D3011" w:rsidRPr="00DA230E" w:rsidRDefault="004D3011" w:rsidP="005709C6">
                <w:pPr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PHONE NUMBER:</w:t>
                </w:r>
              </w:p>
            </w:sdtContent>
          </w:sdt>
          <w:p w14:paraId="3D43411B" w14:textId="216574A8" w:rsidR="004D3011" w:rsidRDefault="00A72FE8" w:rsidP="005709C6">
            <w:pPr>
              <w:rPr>
                <w:lang w:val="en-GB"/>
              </w:rPr>
            </w:pPr>
            <w:r>
              <w:t xml:space="preserve"> </w:t>
            </w:r>
            <w:r w:rsidRPr="00A72FE8">
              <w:rPr>
                <w:lang w:val="en-GB"/>
              </w:rPr>
              <w:t>+260 97 7591966</w:t>
            </w:r>
          </w:p>
          <w:p w14:paraId="4C390555" w14:textId="77777777" w:rsidR="00A72FE8" w:rsidRPr="00DA230E" w:rsidRDefault="00A72FE8" w:rsidP="005709C6">
            <w:pPr>
              <w:rPr>
                <w:lang w:val="en-GB"/>
              </w:rPr>
            </w:pPr>
          </w:p>
          <w:sdt>
            <w:sdtPr>
              <w:rPr>
                <w:lang w:val="en-GB"/>
              </w:rPr>
              <w:id w:val="-240260293"/>
              <w:placeholder>
                <w:docPart w:val="EEC09F050C3045BA8F92FBEFE9968154"/>
              </w:placeholder>
              <w:temporary/>
              <w:showingPlcHdr/>
              <w15:appearance w15:val="hidden"/>
            </w:sdtPr>
            <w:sdtContent>
              <w:p w14:paraId="582574C9" w14:textId="77777777" w:rsidR="004D3011" w:rsidRPr="00DA230E" w:rsidRDefault="004D3011" w:rsidP="005709C6">
                <w:pPr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EMAIL ADDRESS:</w:t>
                </w:r>
              </w:p>
            </w:sdtContent>
          </w:sdt>
          <w:p w14:paraId="2FFE23E7" w14:textId="564D98A4" w:rsidR="00036450" w:rsidRDefault="00000000" w:rsidP="00A72FE8">
            <w:pPr>
              <w:rPr>
                <w:rFonts w:cstheme="minorHAnsi"/>
                <w:szCs w:val="18"/>
              </w:rPr>
            </w:pPr>
            <w:hyperlink r:id="rId12" w:history="1">
              <w:r w:rsidR="009461BF" w:rsidRPr="008E628B">
                <w:rPr>
                  <w:rStyle w:val="Hyperlink"/>
                  <w:rFonts w:cstheme="minorHAnsi"/>
                  <w:szCs w:val="18"/>
                </w:rPr>
                <w:t>nigelkalinga@gmail.com</w:t>
              </w:r>
            </w:hyperlink>
          </w:p>
          <w:p w14:paraId="62C373FA" w14:textId="50DAED44" w:rsidR="009461BF" w:rsidRDefault="009461BF" w:rsidP="00A72FE8">
            <w:pPr>
              <w:rPr>
                <w:rFonts w:cstheme="minorHAnsi"/>
              </w:rPr>
            </w:pPr>
          </w:p>
          <w:p w14:paraId="02548BAE" w14:textId="63316352" w:rsidR="009461BF" w:rsidRDefault="00E23E21" w:rsidP="009461BF">
            <w:pPr>
              <w:pStyle w:val="ContactInfo"/>
              <w:ind w:right="-638"/>
              <w:jc w:val="left"/>
              <w:rPr>
                <w:rFonts w:cstheme="minorHAnsi"/>
                <w:color w:val="auto"/>
                <w:sz w:val="18"/>
                <w:szCs w:val="18"/>
              </w:rPr>
            </w:pPr>
            <w:r>
              <w:rPr>
                <w:rFonts w:cstheme="minorHAnsi"/>
                <w:color w:val="auto"/>
                <w:sz w:val="18"/>
                <w:szCs w:val="18"/>
              </w:rPr>
              <w:t>ADDRESS:</w:t>
            </w:r>
          </w:p>
          <w:p w14:paraId="3225C53C" w14:textId="5ED45DDF" w:rsidR="009461BF" w:rsidRDefault="009461BF" w:rsidP="009461BF">
            <w:pPr>
              <w:pStyle w:val="ContactInfo"/>
              <w:ind w:right="-638"/>
              <w:jc w:val="left"/>
              <w:rPr>
                <w:rFonts w:cstheme="minorHAnsi"/>
                <w:color w:val="auto"/>
                <w:sz w:val="18"/>
                <w:szCs w:val="18"/>
              </w:rPr>
            </w:pPr>
            <w:r w:rsidRPr="009461BF">
              <w:rPr>
                <w:rFonts w:cstheme="minorHAnsi"/>
                <w:color w:val="auto"/>
                <w:sz w:val="18"/>
                <w:szCs w:val="18"/>
              </w:rPr>
              <w:t>H</w:t>
            </w:r>
            <w:r>
              <w:rPr>
                <w:rFonts w:cstheme="minorHAnsi"/>
                <w:color w:val="auto"/>
                <w:sz w:val="18"/>
                <w:szCs w:val="18"/>
              </w:rPr>
              <w:t>s</w:t>
            </w:r>
            <w:r w:rsidRPr="009461BF">
              <w:rPr>
                <w:rFonts w:cstheme="minorHAnsi"/>
                <w:color w:val="auto"/>
                <w:sz w:val="18"/>
                <w:szCs w:val="18"/>
              </w:rPr>
              <w:t xml:space="preserve"> no 609 Foxdale Chamber</w:t>
            </w:r>
            <w:r w:rsidR="00E23E21">
              <w:rPr>
                <w:rFonts w:cstheme="minorHAnsi"/>
                <w:color w:val="auto"/>
                <w:sz w:val="18"/>
                <w:szCs w:val="18"/>
              </w:rPr>
              <w:t xml:space="preserve"> </w:t>
            </w:r>
            <w:r w:rsidRPr="009461BF">
              <w:rPr>
                <w:rFonts w:cstheme="minorHAnsi"/>
                <w:color w:val="auto"/>
                <w:sz w:val="18"/>
                <w:szCs w:val="18"/>
              </w:rPr>
              <w:t xml:space="preserve">valley, </w:t>
            </w:r>
          </w:p>
          <w:p w14:paraId="4E88B547" w14:textId="7AF175D5" w:rsidR="009461BF" w:rsidRPr="009461BF" w:rsidRDefault="006F3499" w:rsidP="009461BF">
            <w:pPr>
              <w:pStyle w:val="ContactInfo"/>
              <w:ind w:right="-638"/>
              <w:jc w:val="left"/>
              <w:rPr>
                <w:rFonts w:cstheme="minorHAnsi"/>
                <w:color w:val="auto"/>
                <w:sz w:val="18"/>
                <w:szCs w:val="18"/>
              </w:rPr>
            </w:pPr>
            <w:r>
              <w:rPr>
                <w:rFonts w:cstheme="minorHAnsi"/>
                <w:color w:val="auto"/>
                <w:sz w:val="18"/>
                <w:szCs w:val="18"/>
              </w:rPr>
              <w:t>Lusaka</w:t>
            </w:r>
            <w:r w:rsidR="00457380">
              <w:rPr>
                <w:rFonts w:cstheme="minorHAnsi"/>
                <w:color w:val="auto"/>
                <w:sz w:val="18"/>
                <w:szCs w:val="18"/>
              </w:rPr>
              <w:t xml:space="preserve">, Zambia </w:t>
            </w:r>
          </w:p>
          <w:p w14:paraId="79CD281C" w14:textId="77777777" w:rsidR="009461BF" w:rsidRPr="00A72FE8" w:rsidRDefault="009461BF" w:rsidP="00A72FE8">
            <w:pPr>
              <w:rPr>
                <w:rStyle w:val="Hyperlink"/>
                <w:szCs w:val="18"/>
                <w:lang w:val="en-GB"/>
              </w:rPr>
            </w:pPr>
          </w:p>
          <w:p w14:paraId="05961413" w14:textId="77777777" w:rsidR="00A72FE8" w:rsidRDefault="00A72FE8" w:rsidP="005709C6">
            <w:pPr>
              <w:pStyle w:val="Heading3"/>
              <w:rPr>
                <w:lang w:val="en-GB"/>
              </w:rPr>
            </w:pPr>
          </w:p>
          <w:sdt>
            <w:sdtPr>
              <w:rPr>
                <w:color w:val="DD8047" w:themeColor="accent2"/>
                <w:u w:val="single"/>
                <w:lang w:val="en-GB"/>
              </w:rPr>
              <w:id w:val="-1444214663"/>
              <w:placeholder>
                <w:docPart w:val="B0A4CE67B402439CA7515EC734396382"/>
              </w:placeholder>
              <w:temporary/>
              <w:showingPlcHdr/>
              <w15:appearance w15:val="hidden"/>
            </w:sdtPr>
            <w:sdtContent>
              <w:p w14:paraId="43B42970" w14:textId="3A024ECE" w:rsidR="004D3011" w:rsidRPr="00DA230E" w:rsidRDefault="002400EB" w:rsidP="005709C6">
                <w:pPr>
                  <w:pStyle w:val="Heading3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HOBBIES</w:t>
                </w:r>
              </w:p>
            </w:sdtContent>
          </w:sdt>
          <w:p w14:paraId="25A1DE03" w14:textId="77777777" w:rsidR="009461BF" w:rsidRPr="009461BF" w:rsidRDefault="009461BF" w:rsidP="009461BF">
            <w:pPr>
              <w:pStyle w:val="ListParagraph"/>
              <w:numPr>
                <w:ilvl w:val="0"/>
                <w:numId w:val="6"/>
              </w:numPr>
              <w:rPr>
                <w:color w:val="auto"/>
                <w:sz w:val="18"/>
                <w:szCs w:val="18"/>
                <w:lang w:val="en-GB"/>
              </w:rPr>
            </w:pPr>
            <w:r w:rsidRPr="009461BF">
              <w:rPr>
                <w:color w:val="auto"/>
                <w:sz w:val="18"/>
                <w:szCs w:val="18"/>
                <w:lang w:val="en-GB"/>
              </w:rPr>
              <w:t>Playing soccer</w:t>
            </w:r>
          </w:p>
          <w:p w14:paraId="1A9455E5" w14:textId="77777777" w:rsidR="009461BF" w:rsidRPr="009461BF" w:rsidRDefault="009461BF" w:rsidP="009461BF">
            <w:pPr>
              <w:pStyle w:val="ListParagraph"/>
              <w:numPr>
                <w:ilvl w:val="0"/>
                <w:numId w:val="6"/>
              </w:numPr>
              <w:rPr>
                <w:color w:val="auto"/>
                <w:sz w:val="18"/>
                <w:szCs w:val="18"/>
                <w:lang w:val="en-GB"/>
              </w:rPr>
            </w:pPr>
            <w:r w:rsidRPr="009461BF">
              <w:rPr>
                <w:color w:val="auto"/>
                <w:sz w:val="18"/>
                <w:szCs w:val="18"/>
                <w:lang w:val="en-GB"/>
              </w:rPr>
              <w:t>Reading Novels</w:t>
            </w:r>
          </w:p>
          <w:p w14:paraId="01B76BC6" w14:textId="23E6B42B" w:rsidR="009461BF" w:rsidRPr="009461BF" w:rsidRDefault="009461BF" w:rsidP="009461BF">
            <w:pPr>
              <w:pStyle w:val="ListParagraph"/>
              <w:numPr>
                <w:ilvl w:val="0"/>
                <w:numId w:val="6"/>
              </w:numPr>
              <w:rPr>
                <w:color w:val="auto"/>
                <w:sz w:val="18"/>
                <w:szCs w:val="18"/>
                <w:lang w:val="en-GB"/>
              </w:rPr>
            </w:pPr>
            <w:r w:rsidRPr="009461BF">
              <w:rPr>
                <w:color w:val="auto"/>
                <w:sz w:val="18"/>
                <w:szCs w:val="18"/>
                <w:lang w:val="en-GB"/>
              </w:rPr>
              <w:t>Hiking, making friends</w:t>
            </w:r>
          </w:p>
          <w:p w14:paraId="096FDFBB" w14:textId="0DCA3424" w:rsidR="009461BF" w:rsidRPr="009461BF" w:rsidRDefault="009461BF" w:rsidP="009461BF">
            <w:pPr>
              <w:pStyle w:val="ListParagraph"/>
              <w:numPr>
                <w:ilvl w:val="0"/>
                <w:numId w:val="6"/>
              </w:numPr>
              <w:rPr>
                <w:color w:val="auto"/>
                <w:sz w:val="18"/>
                <w:szCs w:val="18"/>
                <w:lang w:val="en-GB"/>
              </w:rPr>
            </w:pPr>
            <w:r w:rsidRPr="009461BF">
              <w:rPr>
                <w:color w:val="auto"/>
                <w:sz w:val="18"/>
                <w:szCs w:val="18"/>
                <w:lang w:val="en-GB"/>
              </w:rPr>
              <w:t xml:space="preserve">watching movies </w:t>
            </w:r>
          </w:p>
          <w:p w14:paraId="77E88D9F" w14:textId="0712B4C8" w:rsidR="004D3011" w:rsidRPr="009461BF" w:rsidRDefault="009461BF" w:rsidP="009461BF">
            <w:pPr>
              <w:pStyle w:val="ListParagraph"/>
              <w:numPr>
                <w:ilvl w:val="0"/>
                <w:numId w:val="6"/>
              </w:numPr>
              <w:rPr>
                <w:lang w:val="en-GB"/>
              </w:rPr>
            </w:pPr>
            <w:r w:rsidRPr="009461BF">
              <w:rPr>
                <w:color w:val="auto"/>
                <w:sz w:val="18"/>
                <w:szCs w:val="18"/>
                <w:lang w:val="en-GB"/>
              </w:rPr>
              <w:t>Listening to music</w:t>
            </w:r>
          </w:p>
        </w:tc>
        <w:tc>
          <w:tcPr>
            <w:tcW w:w="720" w:type="dxa"/>
          </w:tcPr>
          <w:p w14:paraId="2F8DFC08" w14:textId="77777777" w:rsidR="001B2ABD" w:rsidRPr="00DA230E" w:rsidRDefault="001B2ABD" w:rsidP="005709C6">
            <w:pPr>
              <w:tabs>
                <w:tab w:val="left" w:pos="990"/>
              </w:tabs>
              <w:rPr>
                <w:lang w:val="en-GB"/>
              </w:rPr>
            </w:pPr>
          </w:p>
        </w:tc>
        <w:tc>
          <w:tcPr>
            <w:tcW w:w="6170" w:type="dxa"/>
          </w:tcPr>
          <w:sdt>
            <w:sdtPr>
              <w:rPr>
                <w:lang w:val="en-GB"/>
              </w:rPr>
              <w:id w:val="1049110328"/>
              <w:placeholder>
                <w:docPart w:val="05D643653D4A4FA1870D83CDC0C84054"/>
              </w:placeholder>
              <w:temporary/>
              <w:showingPlcHdr/>
              <w15:appearance w15:val="hidden"/>
            </w:sdtPr>
            <w:sdtContent>
              <w:p w14:paraId="750A8EB4" w14:textId="57EC5867" w:rsidR="001B2ABD" w:rsidRPr="00DA230E" w:rsidRDefault="00E25A26" w:rsidP="005709C6">
                <w:pPr>
                  <w:pStyle w:val="Heading2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EDUCATION</w:t>
                </w:r>
              </w:p>
            </w:sdtContent>
          </w:sdt>
          <w:p w14:paraId="1755E67A" w14:textId="0AA49624" w:rsidR="00510990" w:rsidRPr="000251C2" w:rsidRDefault="00510990" w:rsidP="00A26F27">
            <w:pPr>
              <w:pStyle w:val="Heading2"/>
              <w:numPr>
                <w:ilvl w:val="0"/>
                <w:numId w:val="3"/>
              </w:numPr>
              <w:rPr>
                <w:i/>
                <w:iCs/>
                <w:sz w:val="18"/>
                <w:szCs w:val="18"/>
              </w:rPr>
            </w:pPr>
            <w:r w:rsidRPr="000251C2">
              <w:rPr>
                <w:sz w:val="18"/>
                <w:szCs w:val="18"/>
              </w:rPr>
              <w:t>Bachelors Degree in Banking and Finance | |</w:t>
            </w:r>
            <w:r w:rsidRPr="000251C2">
              <w:rPr>
                <w:rStyle w:val="Emphasis"/>
                <w:sz w:val="18"/>
                <w:szCs w:val="18"/>
              </w:rPr>
              <w:t>2009/2011</w:t>
            </w:r>
            <w:r w:rsidRPr="000251C2">
              <w:rPr>
                <w:rFonts w:asciiTheme="minorHAnsi" w:hAnsiTheme="minorHAnsi" w:cstheme="minorHAnsi"/>
                <w:i/>
                <w:caps w:val="0"/>
                <w:sz w:val="18"/>
                <w:szCs w:val="18"/>
              </w:rPr>
              <w:t>Cavendish University- Lusaka, Zambia</w:t>
            </w:r>
            <w:r w:rsidR="00A26F27" w:rsidRPr="000251C2">
              <w:rPr>
                <w:rFonts w:asciiTheme="minorHAnsi" w:hAnsiTheme="minorHAnsi" w:cstheme="minorHAnsi"/>
                <w:i/>
                <w:caps w:val="0"/>
                <w:sz w:val="18"/>
                <w:szCs w:val="18"/>
              </w:rPr>
              <w:t>.</w:t>
            </w:r>
          </w:p>
          <w:p w14:paraId="3D8B9DC2" w14:textId="6E15FBF0" w:rsidR="00510990" w:rsidRPr="000251C2" w:rsidRDefault="00510990" w:rsidP="00510990">
            <w:pPr>
              <w:pStyle w:val="Heading2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0251C2">
              <w:rPr>
                <w:sz w:val="18"/>
                <w:szCs w:val="18"/>
              </w:rPr>
              <w:t>ZICA Technician Certificate|2007/2008Zambia Center for Accountancy Studies, Lusaka, Zambia</w:t>
            </w:r>
            <w:r w:rsidR="00A26F27" w:rsidRPr="000251C2">
              <w:rPr>
                <w:sz w:val="18"/>
                <w:szCs w:val="18"/>
              </w:rPr>
              <w:t>.</w:t>
            </w:r>
          </w:p>
          <w:sdt>
            <w:sdtPr>
              <w:rPr>
                <w:sz w:val="18"/>
                <w:szCs w:val="18"/>
                <w:lang w:val="en-GB"/>
              </w:rPr>
              <w:id w:val="1001553383"/>
              <w:placeholder>
                <w:docPart w:val="6DCEED2CC9314D07A43F190D4C367548"/>
              </w:placeholder>
              <w:temporary/>
              <w:showingPlcHdr/>
              <w15:appearance w15:val="hidden"/>
            </w:sdtPr>
            <w:sdtContent>
              <w:p w14:paraId="755F9381" w14:textId="77777777" w:rsidR="00036450" w:rsidRPr="000251C2" w:rsidRDefault="00036450" w:rsidP="005709C6">
                <w:pPr>
                  <w:pStyle w:val="Heading2"/>
                  <w:rPr>
                    <w:sz w:val="18"/>
                    <w:szCs w:val="18"/>
                    <w:lang w:val="en-GB"/>
                  </w:rPr>
                </w:pPr>
                <w:r w:rsidRPr="000251C2">
                  <w:rPr>
                    <w:sz w:val="18"/>
                    <w:szCs w:val="18"/>
                    <w:lang w:val="en-GB" w:bidi="en-GB"/>
                  </w:rPr>
                  <w:t>WORK EXPERIENCE</w:t>
                </w:r>
              </w:p>
            </w:sdtContent>
          </w:sdt>
          <w:p w14:paraId="41FDEF8A" w14:textId="77777777" w:rsidR="00510990" w:rsidRPr="000251C2" w:rsidRDefault="00510990" w:rsidP="001F3BA5">
            <w:pPr>
              <w:pStyle w:val="Heading2"/>
              <w:spacing w:before="0"/>
              <w:rPr>
                <w:b w:val="0"/>
                <w:sz w:val="18"/>
                <w:szCs w:val="18"/>
                <w:lang w:val="en-GB"/>
              </w:rPr>
            </w:pPr>
            <w:r w:rsidRPr="000251C2">
              <w:rPr>
                <w:sz w:val="18"/>
                <w:szCs w:val="18"/>
                <w:lang w:val="en-GB"/>
              </w:rPr>
              <w:t>Supervisor Cleaning and Marketing Division (</w:t>
            </w:r>
            <w:r w:rsidRPr="000251C2">
              <w:rPr>
                <w:b w:val="0"/>
                <w:sz w:val="18"/>
                <w:szCs w:val="18"/>
                <w:lang w:val="en-GB"/>
              </w:rPr>
              <w:t>Jan 2022 to date)</w:t>
            </w:r>
          </w:p>
          <w:p w14:paraId="3592FADE" w14:textId="70F18154" w:rsidR="001F3BA5" w:rsidRPr="000251C2" w:rsidRDefault="00510990" w:rsidP="001F3BA5">
            <w:pPr>
              <w:pStyle w:val="Heading2"/>
              <w:spacing w:before="0"/>
              <w:rPr>
                <w:i/>
                <w:sz w:val="18"/>
                <w:szCs w:val="18"/>
                <w:lang w:val="en-GB"/>
              </w:rPr>
            </w:pPr>
            <w:r w:rsidRPr="000251C2">
              <w:rPr>
                <w:i/>
                <w:sz w:val="18"/>
                <w:szCs w:val="18"/>
                <w:lang w:val="en-GB"/>
              </w:rPr>
              <w:t>Beverly Gold Limited, Lusaka Province, Zambi</w:t>
            </w:r>
            <w:r w:rsidR="001F3BA5" w:rsidRPr="000251C2">
              <w:rPr>
                <w:i/>
                <w:sz w:val="18"/>
                <w:szCs w:val="18"/>
                <w:lang w:val="en-GB"/>
              </w:rPr>
              <w:t>a</w:t>
            </w:r>
          </w:p>
          <w:p w14:paraId="511ABF07" w14:textId="77777777" w:rsidR="001F3BA5" w:rsidRPr="000251C2" w:rsidRDefault="001F3BA5" w:rsidP="001F3BA5">
            <w:pPr>
              <w:rPr>
                <w:szCs w:val="18"/>
                <w:lang w:val="en-GB"/>
              </w:rPr>
            </w:pPr>
          </w:p>
          <w:p w14:paraId="0BDBED05" w14:textId="77777777" w:rsidR="00510990" w:rsidRPr="000251C2" w:rsidRDefault="00510990" w:rsidP="001F3BA5">
            <w:pPr>
              <w:pStyle w:val="Heading2"/>
              <w:numPr>
                <w:ilvl w:val="0"/>
                <w:numId w:val="2"/>
              </w:numPr>
              <w:spacing w:before="0"/>
              <w:rPr>
                <w:sz w:val="18"/>
                <w:szCs w:val="18"/>
                <w:lang w:val="en-GB"/>
              </w:rPr>
            </w:pPr>
            <w:r w:rsidRPr="000251C2">
              <w:rPr>
                <w:sz w:val="18"/>
                <w:szCs w:val="18"/>
                <w:lang w:val="en-GB"/>
              </w:rPr>
              <w:t xml:space="preserve">To overseeing several project site and team of cleaners </w:t>
            </w:r>
          </w:p>
          <w:p w14:paraId="0F208F5E" w14:textId="77777777" w:rsidR="00510990" w:rsidRPr="000251C2" w:rsidRDefault="00510990" w:rsidP="001F3BA5">
            <w:pPr>
              <w:pStyle w:val="Heading2"/>
              <w:numPr>
                <w:ilvl w:val="0"/>
                <w:numId w:val="2"/>
              </w:numPr>
              <w:spacing w:before="0"/>
              <w:rPr>
                <w:sz w:val="18"/>
                <w:szCs w:val="18"/>
                <w:lang w:val="en-GB"/>
              </w:rPr>
            </w:pPr>
            <w:r w:rsidRPr="000251C2">
              <w:rPr>
                <w:sz w:val="18"/>
                <w:szCs w:val="18"/>
                <w:lang w:val="en-GB"/>
              </w:rPr>
              <w:t>To inspect the work area cleaned by cleaners and delegate tasks effectively</w:t>
            </w:r>
          </w:p>
          <w:p w14:paraId="6F28C59D" w14:textId="0A1F5992" w:rsidR="00510990" w:rsidRPr="000251C2" w:rsidRDefault="00510990" w:rsidP="001F3BA5">
            <w:pPr>
              <w:pStyle w:val="Heading2"/>
              <w:numPr>
                <w:ilvl w:val="0"/>
                <w:numId w:val="2"/>
              </w:numPr>
              <w:spacing w:before="0"/>
              <w:rPr>
                <w:sz w:val="18"/>
                <w:szCs w:val="18"/>
                <w:lang w:val="en-GB"/>
              </w:rPr>
            </w:pPr>
            <w:r w:rsidRPr="000251C2">
              <w:rPr>
                <w:sz w:val="18"/>
                <w:szCs w:val="18"/>
                <w:lang w:val="en-GB"/>
              </w:rPr>
              <w:t>To lead by example and foster a positive work environment</w:t>
            </w:r>
          </w:p>
          <w:p w14:paraId="1719DD35" w14:textId="23FDF267" w:rsidR="001F3BA5" w:rsidRPr="000251C2" w:rsidRDefault="001F3BA5" w:rsidP="001F3BA5">
            <w:pPr>
              <w:pStyle w:val="Heading2"/>
              <w:spacing w:before="0"/>
              <w:rPr>
                <w:sz w:val="18"/>
                <w:szCs w:val="18"/>
              </w:rPr>
            </w:pPr>
            <w:r w:rsidRPr="000251C2">
              <w:rPr>
                <w:sz w:val="18"/>
                <w:szCs w:val="18"/>
              </w:rPr>
              <w:t>Relationship Officer | Jan (2013)-Dec (2014)</w:t>
            </w:r>
          </w:p>
          <w:p w14:paraId="59B43995" w14:textId="2673E2EB" w:rsidR="001F3BA5" w:rsidRPr="000251C2" w:rsidRDefault="001F3BA5" w:rsidP="001F3BA5">
            <w:pPr>
              <w:pStyle w:val="Heading2"/>
              <w:spacing w:before="0"/>
              <w:rPr>
                <w:rStyle w:val="Emphasis"/>
                <w:rFonts w:asciiTheme="minorHAnsi" w:hAnsiTheme="minorHAnsi" w:cstheme="minorHAnsi"/>
                <w:i w:val="0"/>
                <w:sz w:val="18"/>
                <w:szCs w:val="18"/>
              </w:rPr>
            </w:pPr>
            <w:r w:rsidRPr="000251C2">
              <w:rPr>
                <w:rStyle w:val="Emphasis"/>
                <w:rFonts w:asciiTheme="minorHAnsi" w:hAnsiTheme="minorHAnsi" w:cstheme="minorHAnsi"/>
                <w:i w:val="0"/>
                <w:sz w:val="18"/>
                <w:szCs w:val="18"/>
              </w:rPr>
              <w:t>Madison Finance Ltd, Lusaka Province, Zambia.</w:t>
            </w:r>
          </w:p>
          <w:p w14:paraId="7D61BA69" w14:textId="786F1CE3" w:rsidR="001F3BA5" w:rsidRPr="000251C2" w:rsidRDefault="001F3BA5" w:rsidP="001F3BA5">
            <w:pPr>
              <w:pStyle w:val="Heading2"/>
              <w:spacing w:before="0"/>
              <w:rPr>
                <w:bCs w:val="0"/>
                <w:sz w:val="18"/>
                <w:szCs w:val="18"/>
              </w:rPr>
            </w:pPr>
            <w:r w:rsidRPr="000251C2">
              <w:rPr>
                <w:sz w:val="18"/>
                <w:szCs w:val="18"/>
              </w:rPr>
              <w:t>Building business and managing credit risk</w:t>
            </w:r>
          </w:p>
          <w:p w14:paraId="29394462" w14:textId="77777777" w:rsidR="001F3BA5" w:rsidRPr="001F3BA5" w:rsidRDefault="001F3BA5" w:rsidP="001F3BA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jc w:val="both"/>
              <w:rPr>
                <w:bCs/>
                <w:color w:val="auto"/>
                <w:sz w:val="18"/>
                <w:szCs w:val="18"/>
              </w:rPr>
            </w:pPr>
            <w:r w:rsidRPr="001F3BA5">
              <w:rPr>
                <w:bCs/>
                <w:color w:val="auto"/>
                <w:sz w:val="18"/>
                <w:szCs w:val="18"/>
              </w:rPr>
              <w:t>Monitor customers regularly and manage relations with them- providing customer service</w:t>
            </w:r>
          </w:p>
          <w:p w14:paraId="15012F5B" w14:textId="77777777" w:rsidR="001F3BA5" w:rsidRPr="001F3BA5" w:rsidRDefault="001F3BA5" w:rsidP="001F3BA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jc w:val="both"/>
              <w:rPr>
                <w:bCs/>
                <w:color w:val="auto"/>
                <w:sz w:val="18"/>
                <w:szCs w:val="18"/>
              </w:rPr>
            </w:pPr>
            <w:r w:rsidRPr="001F3BA5">
              <w:rPr>
                <w:bCs/>
                <w:color w:val="auto"/>
                <w:sz w:val="18"/>
                <w:szCs w:val="18"/>
              </w:rPr>
              <w:t>Screening applicants according to institutional standards</w:t>
            </w:r>
          </w:p>
          <w:p w14:paraId="69828209" w14:textId="77777777" w:rsidR="001F3BA5" w:rsidRPr="001F3BA5" w:rsidRDefault="001F3BA5" w:rsidP="001F3BA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jc w:val="both"/>
              <w:rPr>
                <w:bCs/>
                <w:color w:val="auto"/>
                <w:sz w:val="18"/>
                <w:szCs w:val="18"/>
              </w:rPr>
            </w:pPr>
            <w:r w:rsidRPr="001F3BA5">
              <w:rPr>
                <w:bCs/>
                <w:color w:val="auto"/>
                <w:sz w:val="18"/>
                <w:szCs w:val="18"/>
              </w:rPr>
              <w:t>Cross selling to existing customers and acquisition of new customers and to provide solutions to the customer’s financial needs</w:t>
            </w:r>
          </w:p>
          <w:p w14:paraId="4EC37427" w14:textId="77777777" w:rsidR="001F3BA5" w:rsidRPr="001F3BA5" w:rsidRDefault="001F3BA5" w:rsidP="001F3BA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jc w:val="both"/>
              <w:rPr>
                <w:bCs/>
                <w:color w:val="auto"/>
                <w:sz w:val="18"/>
                <w:szCs w:val="18"/>
              </w:rPr>
            </w:pPr>
            <w:r w:rsidRPr="001F3BA5">
              <w:rPr>
                <w:bCs/>
                <w:color w:val="auto"/>
                <w:sz w:val="18"/>
                <w:szCs w:val="18"/>
              </w:rPr>
              <w:t>Ensuring customer satisfaction</w:t>
            </w:r>
          </w:p>
          <w:p w14:paraId="3B4BD0B0" w14:textId="32CC687F" w:rsidR="001F3BA5" w:rsidRPr="001F3BA5" w:rsidRDefault="001F3BA5" w:rsidP="001F3BA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jc w:val="both"/>
              <w:rPr>
                <w:bCs/>
                <w:color w:val="auto"/>
                <w:sz w:val="18"/>
                <w:szCs w:val="18"/>
              </w:rPr>
            </w:pPr>
            <w:r w:rsidRPr="001F3BA5">
              <w:rPr>
                <w:bCs/>
                <w:color w:val="auto"/>
                <w:sz w:val="18"/>
                <w:szCs w:val="18"/>
              </w:rPr>
              <w:t>Preparation of financials and to maintain the sales call report as well as exploring new sales areas and way to achieve targets</w:t>
            </w:r>
          </w:p>
          <w:p w14:paraId="6FBBEA56" w14:textId="77777777" w:rsidR="001F3BA5" w:rsidRPr="001F3BA5" w:rsidRDefault="001F3BA5" w:rsidP="001F3BA5">
            <w:pPr>
              <w:rPr>
                <w:szCs w:val="18"/>
                <w:lang w:val="en-GB"/>
              </w:rPr>
            </w:pPr>
          </w:p>
          <w:p w14:paraId="0A320848" w14:textId="77777777" w:rsidR="00510990" w:rsidRPr="001F3BA5" w:rsidRDefault="00510990" w:rsidP="00510990">
            <w:pPr>
              <w:pStyle w:val="Heading2"/>
              <w:rPr>
                <w:sz w:val="18"/>
                <w:szCs w:val="18"/>
                <w:lang w:val="en-GB"/>
              </w:rPr>
            </w:pPr>
          </w:p>
          <w:p w14:paraId="1BD85775" w14:textId="06A6A468" w:rsidR="004D3011" w:rsidRPr="00DA230E" w:rsidRDefault="004D3011" w:rsidP="005709C6">
            <w:pPr>
              <w:rPr>
                <w:lang w:val="en-GB"/>
              </w:rPr>
            </w:pPr>
          </w:p>
          <w:p w14:paraId="559FE644" w14:textId="77777777" w:rsidR="004D3011" w:rsidRPr="00DA230E" w:rsidRDefault="004D3011" w:rsidP="005709C6">
            <w:pPr>
              <w:rPr>
                <w:lang w:val="en-GB"/>
              </w:rPr>
            </w:pPr>
          </w:p>
          <w:sdt>
            <w:sdtPr>
              <w:rPr>
                <w:lang w:val="en-GB"/>
              </w:rPr>
              <w:id w:val="1669594239"/>
              <w:placeholder>
                <w:docPart w:val="47D60399F1C44330BC0987CF39CFE606"/>
              </w:placeholder>
              <w:temporary/>
              <w:showingPlcHdr/>
              <w15:appearance w15:val="hidden"/>
            </w:sdtPr>
            <w:sdtContent>
              <w:p w14:paraId="72519278" w14:textId="77777777" w:rsidR="00036450" w:rsidRPr="00DA230E" w:rsidRDefault="00180329" w:rsidP="005709C6">
                <w:pPr>
                  <w:pStyle w:val="Heading2"/>
                  <w:rPr>
                    <w:lang w:val="en-GB"/>
                  </w:rPr>
                </w:pPr>
                <w:r w:rsidRPr="00DA230E">
                  <w:rPr>
                    <w:rStyle w:val="Heading2Char"/>
                    <w:b/>
                    <w:lang w:val="en-GB" w:bidi="en-GB"/>
                  </w:rPr>
                  <w:t>SKILLS</w:t>
                </w:r>
              </w:p>
            </w:sdtContent>
          </w:sdt>
          <w:p w14:paraId="539D184B" w14:textId="3DC929E1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Credit and risk analysis </w:t>
            </w:r>
          </w:p>
          <w:p w14:paraId="03A4281A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Credit and Collections </w:t>
            </w:r>
          </w:p>
          <w:p w14:paraId="17761EEF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Mortgages and Loans </w:t>
            </w:r>
          </w:p>
          <w:p w14:paraId="298D6834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Cash handling </w:t>
            </w:r>
          </w:p>
          <w:p w14:paraId="30E36144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>Risk assessment</w:t>
            </w:r>
          </w:p>
          <w:p w14:paraId="1E174765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>Team Management</w:t>
            </w:r>
          </w:p>
          <w:p w14:paraId="7E1AB16C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>Relationship Development</w:t>
            </w:r>
          </w:p>
          <w:p w14:paraId="6115843A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Customer Needs Assessment </w:t>
            </w:r>
          </w:p>
          <w:p w14:paraId="19211A07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Analytical skills </w:t>
            </w:r>
          </w:p>
          <w:p w14:paraId="25F04820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Excellent customer service </w:t>
            </w:r>
          </w:p>
          <w:p w14:paraId="0E0BB557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Excellent communication </w:t>
            </w:r>
          </w:p>
          <w:p w14:paraId="7238898B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Multitasking </w:t>
            </w:r>
          </w:p>
          <w:p w14:paraId="7E018983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Critical thinking </w:t>
            </w:r>
          </w:p>
          <w:p w14:paraId="1C0555B6" w14:textId="77777777" w:rsidR="000251C2" w:rsidRP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Time management </w:t>
            </w:r>
          </w:p>
          <w:p w14:paraId="13B5E8FB" w14:textId="5919B263" w:rsidR="000251C2" w:rsidRDefault="000251C2" w:rsidP="000251C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eastAsia="Times New Roman" w:cstheme="minorHAnsi"/>
                <w:color w:val="auto"/>
                <w:sz w:val="20"/>
                <w:szCs w:val="20"/>
              </w:rPr>
            </w:pPr>
            <w:r w:rsidRPr="000251C2">
              <w:rPr>
                <w:rFonts w:eastAsia="Times New Roman" w:cstheme="minorHAnsi"/>
                <w:color w:val="auto"/>
                <w:sz w:val="20"/>
                <w:szCs w:val="20"/>
              </w:rPr>
              <w:t xml:space="preserve">Conflict resolution </w:t>
            </w:r>
          </w:p>
          <w:p w14:paraId="49DD6D96" w14:textId="78D45623" w:rsidR="00A72FE8" w:rsidRDefault="00A72FE8" w:rsidP="00A72FE8">
            <w:pPr>
              <w:rPr>
                <w:rFonts w:eastAsia="Times New Roman" w:cstheme="minorHAnsi"/>
                <w:sz w:val="20"/>
                <w:szCs w:val="20"/>
              </w:rPr>
            </w:pPr>
          </w:p>
          <w:p w14:paraId="04F97102" w14:textId="5A7DDCBD" w:rsidR="00A72FE8" w:rsidRPr="00A72FE8" w:rsidRDefault="00A72FE8" w:rsidP="00A72FE8">
            <w:pPr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</w:rPr>
            </w:pPr>
            <w:r w:rsidRPr="00A72FE8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</w:rPr>
              <w:t>REFERENCE</w:t>
            </w:r>
          </w:p>
          <w:p w14:paraId="5404CD82" w14:textId="4437C2B8" w:rsidR="00A72FE8" w:rsidRDefault="00A72FE8" w:rsidP="00A72FE8">
            <w:pPr>
              <w:rPr>
                <w:rFonts w:eastAsia="Times New Roman" w:cstheme="minorHAnsi"/>
                <w:sz w:val="20"/>
                <w:szCs w:val="20"/>
              </w:rPr>
            </w:pPr>
          </w:p>
          <w:p w14:paraId="2B8DCE33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>1. Mr. Solomon Ngondo</w:t>
            </w:r>
            <w:r w:rsidRPr="00A72FE8">
              <w:rPr>
                <w:sz w:val="18"/>
                <w:szCs w:val="18"/>
              </w:rPr>
              <w:br/>
              <w:t>Regional Manager</w:t>
            </w:r>
          </w:p>
          <w:p w14:paraId="7A2C51E4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 xml:space="preserve">       Atlas Mara Bank</w:t>
            </w:r>
          </w:p>
          <w:p w14:paraId="114E9017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>Ndola</w:t>
            </w:r>
          </w:p>
          <w:p w14:paraId="0DFA8A5D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 xml:space="preserve"> +260967811623</w:t>
            </w:r>
          </w:p>
          <w:p w14:paraId="5F9ADA9D" w14:textId="77777777" w:rsidR="00A72FE8" w:rsidRPr="00A72FE8" w:rsidRDefault="00000000" w:rsidP="00A72FE8">
            <w:pPr>
              <w:pStyle w:val="NoSpacing"/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  <w:hyperlink r:id="rId13" w:history="1">
              <w:r w:rsidR="00A72FE8" w:rsidRPr="00A72FE8">
                <w:rPr>
                  <w:rStyle w:val="Hyperlink"/>
                  <w:sz w:val="18"/>
                  <w:szCs w:val="18"/>
                </w:rPr>
                <w:t>sngondo@bancabc.com</w:t>
              </w:r>
            </w:hyperlink>
          </w:p>
          <w:p w14:paraId="52C1A827" w14:textId="77777777" w:rsidR="00A72FE8" w:rsidRPr="00A72FE8" w:rsidRDefault="00A72FE8" w:rsidP="00A72FE8">
            <w:pPr>
              <w:pStyle w:val="NoSpacing"/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</w:p>
          <w:p w14:paraId="6A5CC851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>2. Mrs. Dorica K. Mwanza</w:t>
            </w:r>
          </w:p>
          <w:p w14:paraId="047DB7B3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>Customer Services and Operations Officer</w:t>
            </w:r>
          </w:p>
          <w:p w14:paraId="65FD138F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>Atlasmara Bank, Ndola</w:t>
            </w:r>
          </w:p>
          <w:p w14:paraId="38E4445E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 xml:space="preserve">      </w:t>
            </w:r>
          </w:p>
          <w:p w14:paraId="281FA7D0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 xml:space="preserve">      +260979135461</w:t>
            </w:r>
          </w:p>
          <w:p w14:paraId="61758BFC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rStyle w:val="Hyperlink"/>
                <w:sz w:val="18"/>
                <w:szCs w:val="18"/>
              </w:rPr>
              <w:t>dkandindima@bancabc.com</w:t>
            </w:r>
          </w:p>
          <w:p w14:paraId="75882FF0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</w:p>
          <w:p w14:paraId="04A411E3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>3. Mr. Mulenga Kelvin</w:t>
            </w:r>
          </w:p>
          <w:p w14:paraId="254EE325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>Congregation Secretary</w:t>
            </w:r>
          </w:p>
          <w:p w14:paraId="5E6CC653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>Trinity(UCZ) Church</w:t>
            </w:r>
          </w:p>
          <w:p w14:paraId="0E014DB9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>Lusaka</w:t>
            </w:r>
          </w:p>
          <w:p w14:paraId="630F7770" w14:textId="77777777" w:rsidR="00A72FE8" w:rsidRPr="00A72FE8" w:rsidRDefault="00A72FE8" w:rsidP="00A72FE8">
            <w:pPr>
              <w:pStyle w:val="NoSpacing"/>
              <w:rPr>
                <w:sz w:val="18"/>
                <w:szCs w:val="18"/>
              </w:rPr>
            </w:pPr>
            <w:r w:rsidRPr="00A72FE8">
              <w:rPr>
                <w:sz w:val="18"/>
                <w:szCs w:val="18"/>
              </w:rPr>
              <w:t xml:space="preserve">      +260977771525</w:t>
            </w:r>
          </w:p>
          <w:p w14:paraId="27ACCEFF" w14:textId="77777777" w:rsidR="00A72FE8" w:rsidRPr="00A72FE8" w:rsidRDefault="00A72FE8" w:rsidP="00A72FE8">
            <w:pPr>
              <w:rPr>
                <w:rFonts w:eastAsia="Times New Roman" w:cstheme="minorHAnsi"/>
                <w:szCs w:val="18"/>
              </w:rPr>
            </w:pPr>
          </w:p>
          <w:p w14:paraId="695882F0" w14:textId="77777777" w:rsidR="000251C2" w:rsidRPr="000251C2" w:rsidRDefault="000251C2" w:rsidP="000251C2">
            <w:pPr>
              <w:pStyle w:val="ListParagraph"/>
              <w:spacing w:after="0"/>
              <w:ind w:left="1080"/>
              <w:rPr>
                <w:rFonts w:eastAsia="Times New Roman" w:cstheme="minorHAnsi"/>
                <w:color w:val="auto"/>
                <w:sz w:val="20"/>
                <w:szCs w:val="20"/>
              </w:rPr>
            </w:pPr>
          </w:p>
          <w:p w14:paraId="3E6D08A5" w14:textId="4ABEF67B" w:rsidR="00036450" w:rsidRPr="00DA230E" w:rsidRDefault="00036450" w:rsidP="005709C6">
            <w:pPr>
              <w:rPr>
                <w:color w:val="FFFFFF" w:themeColor="background1"/>
                <w:lang w:val="en-GB"/>
              </w:rPr>
            </w:pPr>
          </w:p>
        </w:tc>
      </w:tr>
    </w:tbl>
    <w:p w14:paraId="04604DC4" w14:textId="77777777" w:rsidR="008F6BC3" w:rsidRPr="00DA230E" w:rsidRDefault="008F6BC3" w:rsidP="000C45FF">
      <w:pPr>
        <w:tabs>
          <w:tab w:val="left" w:pos="990"/>
        </w:tabs>
        <w:rPr>
          <w:lang w:val="en-GB"/>
        </w:rPr>
      </w:pPr>
    </w:p>
    <w:sectPr w:rsidR="008F6BC3" w:rsidRPr="00DA230E" w:rsidSect="00CD7668">
      <w:headerReference w:type="default" r:id="rId14"/>
      <w:pgSz w:w="11906" w:h="16838" w:code="9"/>
      <w:pgMar w:top="1418" w:right="680" w:bottom="720" w:left="720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26CD4" w14:textId="77777777" w:rsidR="004B7E48" w:rsidRDefault="004B7E48" w:rsidP="000C45FF">
      <w:r>
        <w:separator/>
      </w:r>
    </w:p>
  </w:endnote>
  <w:endnote w:type="continuationSeparator" w:id="0">
    <w:p w14:paraId="23828FCD" w14:textId="77777777" w:rsidR="004B7E48" w:rsidRDefault="004B7E4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7BB38" w14:textId="77777777" w:rsidR="004B7E48" w:rsidRDefault="004B7E48" w:rsidP="000C45FF">
      <w:r>
        <w:separator/>
      </w:r>
    </w:p>
  </w:footnote>
  <w:footnote w:type="continuationSeparator" w:id="0">
    <w:p w14:paraId="55B418DA" w14:textId="77777777" w:rsidR="004B7E48" w:rsidRDefault="004B7E4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DA5BC" w14:textId="77777777" w:rsidR="000C45FF" w:rsidRDefault="000C45FF">
    <w:pPr>
      <w:pStyle w:val="Header"/>
    </w:pPr>
    <w:r>
      <w:rPr>
        <w:noProof/>
        <w:lang w:val="en-GB" w:bidi="en-GB"/>
      </w:rPr>
      <w:drawing>
        <wp:anchor distT="0" distB="0" distL="114300" distR="114300" simplePos="0" relativeHeight="251658240" behindDoc="1" locked="0" layoutInCell="1" allowOverlap="1" wp14:anchorId="25956BED" wp14:editId="705A357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22" name="Graphic 22" descr="decorative el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B7319"/>
    <w:multiLevelType w:val="hybridMultilevel"/>
    <w:tmpl w:val="976ED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B3608"/>
    <w:multiLevelType w:val="hybridMultilevel"/>
    <w:tmpl w:val="3AE4C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9149C"/>
    <w:multiLevelType w:val="hybridMultilevel"/>
    <w:tmpl w:val="2BD62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307AE"/>
    <w:multiLevelType w:val="hybridMultilevel"/>
    <w:tmpl w:val="C416F2EE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5143A0C"/>
    <w:multiLevelType w:val="hybridMultilevel"/>
    <w:tmpl w:val="E75AE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247E3"/>
    <w:multiLevelType w:val="hybridMultilevel"/>
    <w:tmpl w:val="5752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40043710">
    <w:abstractNumId w:val="3"/>
  </w:num>
  <w:num w:numId="2" w16cid:durableId="605503598">
    <w:abstractNumId w:val="0"/>
  </w:num>
  <w:num w:numId="3" w16cid:durableId="897859413">
    <w:abstractNumId w:val="2"/>
  </w:num>
  <w:num w:numId="4" w16cid:durableId="16389823">
    <w:abstractNumId w:val="1"/>
  </w:num>
  <w:num w:numId="5" w16cid:durableId="1191333581">
    <w:abstractNumId w:val="5"/>
  </w:num>
  <w:num w:numId="6" w16cid:durableId="21459296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FD4"/>
    <w:rsid w:val="000251C2"/>
    <w:rsid w:val="00036450"/>
    <w:rsid w:val="000C45FF"/>
    <w:rsid w:val="000E3FD1"/>
    <w:rsid w:val="00112054"/>
    <w:rsid w:val="001525E1"/>
    <w:rsid w:val="00180329"/>
    <w:rsid w:val="0019001F"/>
    <w:rsid w:val="001A4C85"/>
    <w:rsid w:val="001A74A5"/>
    <w:rsid w:val="001B2ABD"/>
    <w:rsid w:val="001E0391"/>
    <w:rsid w:val="001E1759"/>
    <w:rsid w:val="001F1ECC"/>
    <w:rsid w:val="001F3BA5"/>
    <w:rsid w:val="002400EB"/>
    <w:rsid w:val="00256CF7"/>
    <w:rsid w:val="0030481B"/>
    <w:rsid w:val="0037121F"/>
    <w:rsid w:val="004071FC"/>
    <w:rsid w:val="00445947"/>
    <w:rsid w:val="00457380"/>
    <w:rsid w:val="004813B3"/>
    <w:rsid w:val="00496591"/>
    <w:rsid w:val="004B7E48"/>
    <w:rsid w:val="004C4440"/>
    <w:rsid w:val="004C63E4"/>
    <w:rsid w:val="004D3011"/>
    <w:rsid w:val="00510990"/>
    <w:rsid w:val="005262AC"/>
    <w:rsid w:val="00557638"/>
    <w:rsid w:val="005709C6"/>
    <w:rsid w:val="005877C4"/>
    <w:rsid w:val="005E39D5"/>
    <w:rsid w:val="00600670"/>
    <w:rsid w:val="0062123A"/>
    <w:rsid w:val="00646E75"/>
    <w:rsid w:val="006771D0"/>
    <w:rsid w:val="006B0FD4"/>
    <w:rsid w:val="006F3499"/>
    <w:rsid w:val="00715FCB"/>
    <w:rsid w:val="00743101"/>
    <w:rsid w:val="007714F1"/>
    <w:rsid w:val="007867A0"/>
    <w:rsid w:val="007927F5"/>
    <w:rsid w:val="00802CA0"/>
    <w:rsid w:val="00842511"/>
    <w:rsid w:val="008F6BC3"/>
    <w:rsid w:val="009461BF"/>
    <w:rsid w:val="009742BE"/>
    <w:rsid w:val="00981E9A"/>
    <w:rsid w:val="009A016A"/>
    <w:rsid w:val="00A2118D"/>
    <w:rsid w:val="00A26F27"/>
    <w:rsid w:val="00A72FE8"/>
    <w:rsid w:val="00AD76E2"/>
    <w:rsid w:val="00B20152"/>
    <w:rsid w:val="00B70850"/>
    <w:rsid w:val="00BD6FC5"/>
    <w:rsid w:val="00C066B6"/>
    <w:rsid w:val="00C37BA1"/>
    <w:rsid w:val="00C42CC3"/>
    <w:rsid w:val="00C4674C"/>
    <w:rsid w:val="00C506CF"/>
    <w:rsid w:val="00C6094E"/>
    <w:rsid w:val="00C72BED"/>
    <w:rsid w:val="00C77B16"/>
    <w:rsid w:val="00C9578B"/>
    <w:rsid w:val="00CD7668"/>
    <w:rsid w:val="00D052C0"/>
    <w:rsid w:val="00D2522B"/>
    <w:rsid w:val="00D5459D"/>
    <w:rsid w:val="00DA230E"/>
    <w:rsid w:val="00DD172A"/>
    <w:rsid w:val="00E23E21"/>
    <w:rsid w:val="00E25A26"/>
    <w:rsid w:val="00E4381A"/>
    <w:rsid w:val="00E55D74"/>
    <w:rsid w:val="00E56A41"/>
    <w:rsid w:val="00F60274"/>
    <w:rsid w:val="00F77FB9"/>
    <w:rsid w:val="00FA07A1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A38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C37BA1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C37BA1"/>
    <w:rPr>
      <w:color w:val="DD8047" w:themeColor="accent2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paragraph" w:styleId="NoSpacing">
    <w:name w:val="No Spacing"/>
    <w:uiPriority w:val="1"/>
    <w:qFormat/>
    <w:rsid w:val="00D052C0"/>
    <w:rPr>
      <w:sz w:val="21"/>
      <w:szCs w:val="21"/>
      <w:lang w:val="pl-PL" w:eastAsia="en-US"/>
    </w:rPr>
  </w:style>
  <w:style w:type="paragraph" w:styleId="ListParagraph">
    <w:name w:val="List Paragraph"/>
    <w:basedOn w:val="Normal"/>
    <w:uiPriority w:val="34"/>
    <w:unhideWhenUsed/>
    <w:qFormat/>
    <w:rsid w:val="00510990"/>
    <w:pPr>
      <w:spacing w:after="80"/>
      <w:ind w:left="720"/>
      <w:contextualSpacing/>
    </w:pPr>
    <w:rPr>
      <w:rFonts w:eastAsiaTheme="minorHAnsi"/>
      <w:color w:val="9F8479" w:themeColor="text2" w:themeTint="BF"/>
      <w:sz w:val="22"/>
      <w:lang w:eastAsia="en-US"/>
    </w:rPr>
  </w:style>
  <w:style w:type="paragraph" w:customStyle="1" w:styleId="ContactInfo">
    <w:name w:val="Contact Info"/>
    <w:basedOn w:val="Normal"/>
    <w:uiPriority w:val="3"/>
    <w:qFormat/>
    <w:rsid w:val="009461BF"/>
    <w:pPr>
      <w:spacing w:before="40"/>
      <w:jc w:val="right"/>
    </w:pPr>
    <w:rPr>
      <w:rFonts w:eastAsiaTheme="minorHAnsi"/>
      <w:color w:val="9F8479" w:themeColor="text2" w:themeTint="BF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hyperlink" Target="mailto:sngondo@bancabc.com" TargetMode="Externa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hyperlink" Target="mailto:nigelkalinga@gmail.com" TargetMode="External" /><Relationship Id="rId17" Type="http://schemas.openxmlformats.org/officeDocument/2006/relationships/theme" Target="theme/theme1.xml" /><Relationship Id="rId2" Type="http://schemas.openxmlformats.org/officeDocument/2006/relationships/customXml" Target="../customXml/item2.xml" /><Relationship Id="rId16" Type="http://schemas.openxmlformats.org/officeDocument/2006/relationships/glossaryDocument" Target="glossary/document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emf" /><Relationship Id="rId5" Type="http://schemas.openxmlformats.org/officeDocument/2006/relationships/numbering" Target="numbering.xml" /><Relationship Id="rId15" Type="http://schemas.openxmlformats.org/officeDocument/2006/relationships/fontTable" Target="fontTable.xml" /><Relationship Id="rId10" Type="http://schemas.openxmlformats.org/officeDocument/2006/relationships/endnotes" Target="endnotes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 /><Relationship Id="rId1" Type="http://schemas.openxmlformats.org/officeDocument/2006/relationships/image" Target="media/image2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%20ACRON\AppData\Local\Microsoft\Office\16.0\DTS\en-GB%7bFB1ED9BF-5B7B-4D22-997C-185331D1D072%7d\%7bE48DC3F3-1294-43C9-ACF5-0DC8E0D435C0%7dtf00546271_win32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6BBCD4276E41B5A6D11D3C43895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DB73D-DCDB-40CD-9934-C49E88395D16}"/>
      </w:docPartPr>
      <w:docPartBody>
        <w:p w:rsidR="004D01FF" w:rsidRDefault="004D01FF">
          <w:pPr>
            <w:pStyle w:val="316BBCD4276E41B5A6D11D3C438953F7"/>
          </w:pPr>
          <w:r w:rsidRPr="00DA230E">
            <w:rPr>
              <w:lang w:bidi="en-GB"/>
            </w:rPr>
            <w:t>Profile</w:t>
          </w:r>
        </w:p>
      </w:docPartBody>
    </w:docPart>
    <w:docPart>
      <w:docPartPr>
        <w:name w:val="0D5A8464519140C4B23B5AA872946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BBE4-1916-445E-B969-933ABEC7C645}"/>
      </w:docPartPr>
      <w:docPartBody>
        <w:p w:rsidR="004D01FF" w:rsidRDefault="004D01FF">
          <w:pPr>
            <w:pStyle w:val="0D5A8464519140C4B23B5AA8729465C0"/>
          </w:pPr>
          <w:r w:rsidRPr="00DA230E">
            <w:rPr>
              <w:lang w:bidi="en-GB"/>
            </w:rPr>
            <w:t>CONTACT</w:t>
          </w:r>
        </w:p>
      </w:docPartBody>
    </w:docPart>
    <w:docPart>
      <w:docPartPr>
        <w:name w:val="E8593C8963994242A0DF6B534D63D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0E02A-152A-4363-82A5-3F46472602E3}"/>
      </w:docPartPr>
      <w:docPartBody>
        <w:p w:rsidR="004D01FF" w:rsidRDefault="004D01FF">
          <w:pPr>
            <w:pStyle w:val="E8593C8963994242A0DF6B534D63D9C7"/>
          </w:pPr>
          <w:r w:rsidRPr="00DA230E">
            <w:rPr>
              <w:lang w:bidi="en-GB"/>
            </w:rPr>
            <w:t>PHONE NUMBER:</w:t>
          </w:r>
        </w:p>
      </w:docPartBody>
    </w:docPart>
    <w:docPart>
      <w:docPartPr>
        <w:name w:val="EEC09F050C3045BA8F92FBEFE9968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618A7-1839-44B6-9CD4-36A9254460C0}"/>
      </w:docPartPr>
      <w:docPartBody>
        <w:p w:rsidR="004D01FF" w:rsidRDefault="004D01FF">
          <w:pPr>
            <w:pStyle w:val="EEC09F050C3045BA8F92FBEFE9968154"/>
          </w:pPr>
          <w:r w:rsidRPr="00DA230E">
            <w:rPr>
              <w:lang w:bidi="en-GB"/>
            </w:rPr>
            <w:t>EMAIL ADDRESS:</w:t>
          </w:r>
        </w:p>
      </w:docPartBody>
    </w:docPart>
    <w:docPart>
      <w:docPartPr>
        <w:name w:val="B0A4CE67B402439CA7515EC734396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45829-23CE-44DB-884B-DAADC2ECBAF5}"/>
      </w:docPartPr>
      <w:docPartBody>
        <w:p w:rsidR="004D01FF" w:rsidRDefault="004D01FF">
          <w:pPr>
            <w:pStyle w:val="B0A4CE67B402439CA7515EC734396382"/>
          </w:pPr>
          <w:r w:rsidRPr="00DA230E">
            <w:rPr>
              <w:lang w:bidi="en-GB"/>
            </w:rPr>
            <w:t>HOBBIES</w:t>
          </w:r>
        </w:p>
      </w:docPartBody>
    </w:docPart>
    <w:docPart>
      <w:docPartPr>
        <w:name w:val="05D643653D4A4FA1870D83CDC0C84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8EF24-2331-449F-8B3C-2FE7642DACE8}"/>
      </w:docPartPr>
      <w:docPartBody>
        <w:p w:rsidR="004D01FF" w:rsidRDefault="004D01FF">
          <w:pPr>
            <w:pStyle w:val="05D643653D4A4FA1870D83CDC0C84054"/>
          </w:pPr>
          <w:r w:rsidRPr="00DA230E">
            <w:rPr>
              <w:lang w:bidi="en-GB"/>
            </w:rPr>
            <w:t>EDUCATION</w:t>
          </w:r>
        </w:p>
      </w:docPartBody>
    </w:docPart>
    <w:docPart>
      <w:docPartPr>
        <w:name w:val="6DCEED2CC9314D07A43F190D4C367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C5FD4-4608-4322-B468-23BA533E1910}"/>
      </w:docPartPr>
      <w:docPartBody>
        <w:p w:rsidR="004D01FF" w:rsidRDefault="004D01FF">
          <w:pPr>
            <w:pStyle w:val="6DCEED2CC9314D07A43F190D4C367548"/>
          </w:pPr>
          <w:r w:rsidRPr="00DA230E">
            <w:rPr>
              <w:lang w:bidi="en-GB"/>
            </w:rPr>
            <w:t>WORK EXPERIENCE</w:t>
          </w:r>
        </w:p>
      </w:docPartBody>
    </w:docPart>
    <w:docPart>
      <w:docPartPr>
        <w:name w:val="47D60399F1C44330BC0987CF39CFE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F79F8-F7BB-49BC-A630-EC3E6D02DE05}"/>
      </w:docPartPr>
      <w:docPartBody>
        <w:p w:rsidR="004D01FF" w:rsidRDefault="004D01FF">
          <w:pPr>
            <w:pStyle w:val="47D60399F1C44330BC0987CF39CFE606"/>
          </w:pPr>
          <w:r w:rsidRPr="00DA230E">
            <w:rPr>
              <w:rStyle w:val="Heading2Char"/>
              <w:lang w:bidi="en-GB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1FF"/>
    <w:rsid w:val="0008016E"/>
    <w:rsid w:val="004D01FF"/>
    <w:rsid w:val="00575EB4"/>
    <w:rsid w:val="00D2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6BBCD4276E41B5A6D11D3C438953F7">
    <w:name w:val="316BBCD4276E41B5A6D11D3C438953F7"/>
  </w:style>
  <w:style w:type="paragraph" w:customStyle="1" w:styleId="0D5A8464519140C4B23B5AA8729465C0">
    <w:name w:val="0D5A8464519140C4B23B5AA8729465C0"/>
  </w:style>
  <w:style w:type="paragraph" w:customStyle="1" w:styleId="E8593C8963994242A0DF6B534D63D9C7">
    <w:name w:val="E8593C8963994242A0DF6B534D63D9C7"/>
  </w:style>
  <w:style w:type="paragraph" w:customStyle="1" w:styleId="EEC09F050C3045BA8F92FBEFE9968154">
    <w:name w:val="EEC09F050C3045BA8F92FBEFE9968154"/>
  </w:style>
  <w:style w:type="character" w:styleId="Hyperlink">
    <w:name w:val="Hyperlink"/>
    <w:basedOn w:val="DefaultParagraphFont"/>
    <w:uiPriority w:val="99"/>
    <w:unhideWhenUsed/>
    <w:rsid w:val="004D01FF"/>
    <w:rPr>
      <w:color w:val="ED7D31" w:themeColor="accent2"/>
      <w:u w:val="single"/>
    </w:rPr>
  </w:style>
  <w:style w:type="paragraph" w:customStyle="1" w:styleId="B0A4CE67B402439CA7515EC734396382">
    <w:name w:val="B0A4CE67B402439CA7515EC734396382"/>
  </w:style>
  <w:style w:type="paragraph" w:customStyle="1" w:styleId="05D643653D4A4FA1870D83CDC0C84054">
    <w:name w:val="05D643653D4A4FA1870D83CDC0C84054"/>
  </w:style>
  <w:style w:type="paragraph" w:customStyle="1" w:styleId="6DCEED2CC9314D07A43F190D4C367548">
    <w:name w:val="6DCEED2CC9314D07A43F190D4C367548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paragraph" w:customStyle="1" w:styleId="47D60399F1C44330BC0987CF39CFE606">
    <w:name w:val="47D60399F1C44330BC0987CF39CFE6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203D5F-FF77-45BF-9727-5429B6F41A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AD815F-B2F8-422F-9315-93019FF4975D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08581132-3EDC-408F-8749-2540152689D2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BC06993A-BF58-4B83-9D02-A22431F3C3C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%7bE48DC3F3-1294-43C9-ACF5-0DC8E0D435C0%7dtf00546271_win32.dotx</Template>
  <TotalTime>0</TotalTime>
  <Pages>1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2024-09-28T14:26:00Z</dcterms:created>
  <dcterms:modified xsi:type="dcterms:W3CDTF">2024-09-28T14:31:00Z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