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8E5771" w14:paraId="1D9C06DC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47EBA2B" w14:textId="4B16CF96" w:rsidR="001B2ABD" w:rsidRPr="008E5771" w:rsidRDefault="004B0131" w:rsidP="001B2ABD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</w:rPr>
            </w:pPr>
            <w:r w:rsidRPr="008E577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2677E5" wp14:editId="749888EB">
                  <wp:extent cx="2095500" cy="2095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0CB8AEA2" w14:textId="77777777" w:rsidR="001B2ABD" w:rsidRPr="008E5771" w:rsidRDefault="001B2ABD" w:rsidP="000C45FF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470" w:type="dxa"/>
            <w:vAlign w:val="bottom"/>
          </w:tcPr>
          <w:p w14:paraId="24103A5F" w14:textId="77777777" w:rsidR="001B2ABD" w:rsidRPr="008E5771" w:rsidRDefault="001B2ABD" w:rsidP="00C6200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BD" w14:paraId="4E483ABE" w14:textId="77777777" w:rsidTr="001B2ABD">
        <w:tc>
          <w:tcPr>
            <w:tcW w:w="3600" w:type="dxa"/>
          </w:tcPr>
          <w:p w14:paraId="05BFF02E" w14:textId="77777777" w:rsidR="00036450" w:rsidRDefault="00036450" w:rsidP="009260CD"/>
          <w:p w14:paraId="2F6DC86A" w14:textId="77777777" w:rsidR="00036450" w:rsidRDefault="00036450" w:rsidP="00036450"/>
          <w:p w14:paraId="3675683C" w14:textId="6080B1FE" w:rsidR="00F82577" w:rsidRPr="00AE09CA" w:rsidRDefault="00F82577" w:rsidP="00072253">
            <w:pPr>
              <w:pStyle w:val="Heading3"/>
              <w:jc w:val="center"/>
              <w:rPr>
                <w:rFonts w:ascii="Times New Roman" w:hAnsi="Times New Roman" w:cs="Times New Roman"/>
                <w:color w:val="auto"/>
                <w:sz w:val="36"/>
                <w:szCs w:val="36"/>
              </w:rPr>
            </w:pPr>
            <w:r w:rsidRPr="00AE09CA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>Paul Vincent R. Bagatila</w:t>
            </w:r>
          </w:p>
          <w:p w14:paraId="366293FE" w14:textId="1ABD166D" w:rsidR="00F82577" w:rsidRPr="00DA6AA3" w:rsidRDefault="00F82577" w:rsidP="00072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A3">
              <w:rPr>
                <w:rFonts w:ascii="Times New Roman" w:hAnsi="Times New Roman" w:cs="Times New Roman"/>
                <w:sz w:val="24"/>
                <w:szCs w:val="24"/>
              </w:rPr>
              <w:t xml:space="preserve">Al </w:t>
            </w:r>
            <w:proofErr w:type="spellStart"/>
            <w:r w:rsidRPr="00DA6AA3">
              <w:rPr>
                <w:rFonts w:ascii="Times New Roman" w:hAnsi="Times New Roman" w:cs="Times New Roman"/>
                <w:sz w:val="24"/>
                <w:szCs w:val="24"/>
              </w:rPr>
              <w:t>Satwa</w:t>
            </w:r>
            <w:proofErr w:type="spellEnd"/>
            <w:r w:rsidRPr="00DA6AA3">
              <w:rPr>
                <w:rFonts w:ascii="Times New Roman" w:hAnsi="Times New Roman" w:cs="Times New Roman"/>
                <w:sz w:val="24"/>
                <w:szCs w:val="24"/>
              </w:rPr>
              <w:t>, Dubai</w:t>
            </w:r>
            <w:r w:rsidR="00E73F77" w:rsidRPr="00DA6AA3">
              <w:rPr>
                <w:rFonts w:ascii="Times New Roman" w:hAnsi="Times New Roman" w:cs="Times New Roman"/>
                <w:sz w:val="24"/>
                <w:szCs w:val="24"/>
              </w:rPr>
              <w:t xml:space="preserve"> U.A.E.</w:t>
            </w:r>
          </w:p>
          <w:p w14:paraId="14C4DC02" w14:textId="1B83EA57" w:rsidR="004D3011" w:rsidRPr="00DA6AA3" w:rsidRDefault="00072253" w:rsidP="00072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A3">
              <w:rPr>
                <w:rFonts w:ascii="Times New Roman" w:hAnsi="Times New Roman" w:cs="Times New Roman"/>
                <w:sz w:val="24"/>
                <w:szCs w:val="24"/>
              </w:rPr>
              <w:t>+97</w:t>
            </w:r>
            <w:r w:rsidR="00F82577" w:rsidRPr="00DA6AA3">
              <w:rPr>
                <w:rFonts w:ascii="Times New Roman" w:hAnsi="Times New Roman" w:cs="Times New Roman"/>
                <w:sz w:val="24"/>
                <w:szCs w:val="24"/>
              </w:rPr>
              <w:t>1 563547180</w:t>
            </w:r>
          </w:p>
          <w:p w14:paraId="5F38F98A" w14:textId="49587D0C" w:rsidR="00036450" w:rsidRPr="00FB62DB" w:rsidRDefault="0090753E" w:rsidP="00E73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B62DB" w:rsidRPr="00FB62DB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</w:rPr>
                <w:t>bagatilap@gmail.com</w:t>
              </w:r>
            </w:hyperlink>
          </w:p>
          <w:p w14:paraId="27CA018B" w14:textId="1EE0DF5A" w:rsidR="00F82577" w:rsidRPr="00072253" w:rsidRDefault="00DA6AA3" w:rsidP="00E73F77">
            <w:pPr>
              <w:jc w:val="center"/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A6AA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Visa Status: Visit Visa</w:t>
            </w:r>
          </w:p>
          <w:sdt>
            <w:sdtPr>
              <w:rPr>
                <w:rFonts w:ascii="Times New Roman" w:hAnsi="Times New Roman" w:cs="Times New Roman"/>
                <w:color w:val="B85A22" w:themeColor="accent2" w:themeShade="BF"/>
                <w:sz w:val="24"/>
                <w:szCs w:val="24"/>
                <w:u w:val="single"/>
              </w:rPr>
              <w:id w:val="1458914562"/>
              <w:placeholder>
                <w:docPart w:val="23452373192949F7BA131B96BBF7BBA6"/>
              </w:placeholder>
              <w:temporary/>
              <w:showingPlcHdr/>
              <w15:appearance w15:val="hidden"/>
            </w:sdtPr>
            <w:sdtEndPr/>
            <w:sdtContent>
              <w:p w14:paraId="0BAA063E" w14:textId="77777777" w:rsidR="00F82577" w:rsidRPr="00F82577" w:rsidRDefault="00F82577" w:rsidP="00F82577">
                <w:pPr>
                  <w:pStyle w:val="Heading2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072253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EDUCATION</w:t>
                </w:r>
              </w:p>
            </w:sdtContent>
          </w:sdt>
          <w:p w14:paraId="14BE3CB6" w14:textId="77777777" w:rsidR="00F82577" w:rsidRDefault="00A162C1" w:rsidP="00F82577">
            <w:pPr>
              <w:pStyle w:val="Heading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 of Iloilo</w:t>
            </w:r>
          </w:p>
          <w:p w14:paraId="612BD0D5" w14:textId="77777777" w:rsidR="00A162C1" w:rsidRPr="00A162C1" w:rsidRDefault="00A162C1" w:rsidP="00A16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2C1">
              <w:rPr>
                <w:rFonts w:ascii="Times New Roman" w:hAnsi="Times New Roman" w:cs="Times New Roman"/>
                <w:sz w:val="24"/>
                <w:szCs w:val="24"/>
              </w:rPr>
              <w:t>Iloilo City, Philippines</w:t>
            </w:r>
          </w:p>
          <w:p w14:paraId="68F7567D" w14:textId="698429E1" w:rsidR="00F82577" w:rsidRDefault="00A162C1" w:rsidP="00F82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Bachelor of Science in Marine Engineering</w:t>
            </w:r>
            <w:r w:rsidR="00732360">
              <w:rPr>
                <w:rFonts w:ascii="Times New Roman" w:hAnsi="Times New Roman" w:cs="Times New Roman"/>
                <w:sz w:val="24"/>
                <w:szCs w:val="24"/>
              </w:rPr>
              <w:t xml:space="preserve"> (Under Graduate)</w:t>
            </w:r>
          </w:p>
          <w:p w14:paraId="73BDF4D0" w14:textId="4907ACB0" w:rsidR="00A162C1" w:rsidRDefault="00A162C1" w:rsidP="00F82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S.Y. </w:t>
            </w:r>
            <w:r w:rsidR="007323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7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2360">
              <w:rPr>
                <w:rFonts w:ascii="Times New Roman" w:hAnsi="Times New Roman" w:cs="Times New Roman"/>
                <w:sz w:val="24"/>
                <w:szCs w:val="24"/>
              </w:rPr>
              <w:t>3-20</w:t>
            </w:r>
            <w:r w:rsidR="00917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23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BB9C187" w14:textId="77777777" w:rsidR="00732360" w:rsidRPr="00F82577" w:rsidRDefault="00732360" w:rsidP="00F825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5D5FC" w14:textId="07DF5753" w:rsidR="00F82577" w:rsidRPr="00F82577" w:rsidRDefault="00732360" w:rsidP="00F82577">
            <w:pPr>
              <w:pStyle w:val="Heading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Jaro National High School</w:t>
            </w:r>
          </w:p>
          <w:p w14:paraId="6AA389A6" w14:textId="77777777" w:rsidR="004D3011" w:rsidRPr="00732360" w:rsidRDefault="00732360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60">
              <w:rPr>
                <w:rFonts w:ascii="Times New Roman" w:hAnsi="Times New Roman" w:cs="Times New Roman"/>
                <w:sz w:val="24"/>
                <w:szCs w:val="24"/>
              </w:rPr>
              <w:t>Iloilo City, Philippines</w:t>
            </w:r>
          </w:p>
          <w:p w14:paraId="0118D777" w14:textId="77777777" w:rsidR="00732360" w:rsidRPr="00732360" w:rsidRDefault="00732360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60">
              <w:rPr>
                <w:rFonts w:ascii="Times New Roman" w:hAnsi="Times New Roman" w:cs="Times New Roman"/>
                <w:sz w:val="24"/>
                <w:szCs w:val="24"/>
              </w:rPr>
              <w:t>Secondary Education</w:t>
            </w:r>
          </w:p>
          <w:p w14:paraId="0F8D3034" w14:textId="443940C7" w:rsidR="00732360" w:rsidRDefault="00732360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60">
              <w:rPr>
                <w:rFonts w:ascii="Times New Roman" w:hAnsi="Times New Roman" w:cs="Times New Roman"/>
                <w:sz w:val="24"/>
                <w:szCs w:val="24"/>
              </w:rPr>
              <w:t>S.Y. 2006-2010</w:t>
            </w:r>
          </w:p>
          <w:p w14:paraId="6376F486" w14:textId="658F9789" w:rsid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56153" w14:textId="64C6AD7B" w:rsidR="00072253" w:rsidRDefault="00072253" w:rsidP="007323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Personal Information:</w:t>
            </w:r>
          </w:p>
          <w:p w14:paraId="34FA44E4" w14:textId="0031A650" w:rsidR="00072253" w:rsidRDefault="00072253" w:rsidP="007323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BC6097B" w14:textId="5970258F" w:rsid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of Birth: April 06 1993</w:t>
            </w:r>
          </w:p>
          <w:p w14:paraId="38CA6697" w14:textId="03E92C2D" w:rsid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Religion: Roman Catholic</w:t>
            </w:r>
          </w:p>
          <w:p w14:paraId="23507EFC" w14:textId="776B4C18" w:rsid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Nationality: Filipino</w:t>
            </w:r>
          </w:p>
          <w:p w14:paraId="6A532961" w14:textId="7F90D411" w:rsid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Gender: Male</w:t>
            </w:r>
          </w:p>
          <w:p w14:paraId="72247D1E" w14:textId="68A098D1" w:rsidR="00072253" w:rsidRPr="00072253" w:rsidRDefault="00072253" w:rsidP="007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Civil Status: Single</w:t>
            </w:r>
          </w:p>
          <w:p w14:paraId="1C1E3CDE" w14:textId="77777777" w:rsidR="00072253" w:rsidRPr="00072253" w:rsidRDefault="00072253" w:rsidP="007323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EED196C" w14:textId="77777777" w:rsidR="00732360" w:rsidRDefault="00732360" w:rsidP="00732360"/>
          <w:p w14:paraId="607DFA54" w14:textId="77777777" w:rsidR="00732360" w:rsidRDefault="00732360" w:rsidP="00732360"/>
          <w:p w14:paraId="07648CDA" w14:textId="77777777" w:rsidR="00732360" w:rsidRDefault="00732360" w:rsidP="00732360"/>
          <w:p w14:paraId="32FDB481" w14:textId="77777777" w:rsidR="00732360" w:rsidRDefault="00732360" w:rsidP="00732360"/>
          <w:p w14:paraId="5D5BB0BD" w14:textId="77777777" w:rsidR="00732360" w:rsidRDefault="00732360" w:rsidP="00732360"/>
          <w:p w14:paraId="6367ADB9" w14:textId="77777777" w:rsidR="00732360" w:rsidRDefault="00732360" w:rsidP="00732360"/>
          <w:p w14:paraId="2A5607AB" w14:textId="77777777" w:rsidR="00732360" w:rsidRDefault="00732360" w:rsidP="00732360"/>
          <w:p w14:paraId="265134A1" w14:textId="77777777" w:rsidR="00732360" w:rsidRDefault="00732360" w:rsidP="00732360"/>
          <w:p w14:paraId="4779E8D4" w14:textId="77777777" w:rsidR="00732360" w:rsidRDefault="00732360" w:rsidP="00732360"/>
          <w:p w14:paraId="5182A978" w14:textId="77777777" w:rsidR="00732360" w:rsidRDefault="00732360" w:rsidP="00732360"/>
          <w:p w14:paraId="7C523F09" w14:textId="2AE5EB5A" w:rsidR="00732360" w:rsidRPr="004D3011" w:rsidRDefault="00732360" w:rsidP="00732360"/>
        </w:tc>
        <w:tc>
          <w:tcPr>
            <w:tcW w:w="720" w:type="dxa"/>
          </w:tcPr>
          <w:p w14:paraId="7A493DB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01553383"/>
              <w:placeholder>
                <w:docPart w:val="75A099505BD947AAA595B4AA524FB7CD"/>
              </w:placeholder>
              <w:temporary/>
              <w:showingPlcHdr/>
              <w15:appearance w15:val="hidden"/>
            </w:sdtPr>
            <w:sdtEndPr/>
            <w:sdtContent>
              <w:p w14:paraId="66D29D6E" w14:textId="77777777" w:rsidR="00036450" w:rsidRDefault="00036450" w:rsidP="00036450">
                <w:pPr>
                  <w:pStyle w:val="Heading2"/>
                </w:pPr>
                <w:r w:rsidRPr="00C51ED4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WORK EXPERIENCE</w:t>
                </w:r>
              </w:p>
            </w:sdtContent>
          </w:sdt>
          <w:p w14:paraId="5CB85E00" w14:textId="2772E158" w:rsidR="008E5771" w:rsidRPr="008E5771" w:rsidRDefault="008E5771" w:rsidP="00B359E4">
            <w:pPr>
              <w:pStyle w:val="Heading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Sales Man </w:t>
            </w:r>
          </w:p>
          <w:p w14:paraId="7D3BAE74" w14:textId="2F2A1A29" w:rsidR="008E5771" w:rsidRPr="008E5771" w:rsidRDefault="008E5771" w:rsidP="008E5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JKS Vape Shop</w:t>
            </w:r>
          </w:p>
          <w:p w14:paraId="7D3A6A83" w14:textId="23DCB682" w:rsidR="008E5771" w:rsidRPr="008E5771" w:rsidRDefault="008E5771" w:rsidP="008E5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Iloilo City, Philippines</w:t>
            </w:r>
          </w:p>
          <w:p w14:paraId="65527144" w14:textId="0F515F4D" w:rsidR="008E5771" w:rsidRDefault="008E5771" w:rsidP="008E5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January 202</w:t>
            </w:r>
            <w:r w:rsidR="005958A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 </w:t>
            </w:r>
            <w:r w:rsidR="0090753E">
              <w:rPr>
                <w:rFonts w:ascii="Times New Roman" w:hAnsi="Times New Roman" w:cs="Times New Roman"/>
                <w:b/>
                <w:sz w:val="24"/>
                <w:szCs w:val="24"/>
              </w:rPr>
              <w:t>October</w:t>
            </w:r>
            <w:bookmarkStart w:id="0" w:name="_GoBack"/>
            <w:bookmarkEnd w:id="0"/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r 202</w:t>
            </w:r>
            <w:r w:rsidR="005958A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444C1A21" w14:textId="3693385C" w:rsidR="008E5771" w:rsidRDefault="008E5771" w:rsidP="008E5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138FEB" w14:textId="77777777" w:rsidR="00B557CB" w:rsidRPr="00B557CB" w:rsidRDefault="00B557CB" w:rsidP="00B557CB">
            <w:pPr>
              <w:pStyle w:val="trt0xe"/>
              <w:numPr>
                <w:ilvl w:val="0"/>
                <w:numId w:val="15"/>
              </w:numPr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  <w:r w:rsidRPr="00B557CB">
              <w:rPr>
                <w:color w:val="1F1F1F"/>
              </w:rPr>
              <w:t>Welcome guests with a smile and identify customer needs.</w:t>
            </w:r>
          </w:p>
          <w:p w14:paraId="3D85069C" w14:textId="77777777" w:rsidR="00B557CB" w:rsidRPr="00B557CB" w:rsidRDefault="00B557CB" w:rsidP="00B557CB">
            <w:pPr>
              <w:pStyle w:val="trt0xe"/>
              <w:numPr>
                <w:ilvl w:val="0"/>
                <w:numId w:val="15"/>
              </w:numPr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  <w:r w:rsidRPr="00B557CB">
              <w:rPr>
                <w:color w:val="1F1F1F"/>
              </w:rPr>
              <w:t>Explain products to customers and ask questions to determine the right product for them.</w:t>
            </w:r>
          </w:p>
          <w:p w14:paraId="335B5927" w14:textId="77777777" w:rsidR="00B557CB" w:rsidRPr="00B557CB" w:rsidRDefault="00B557CB" w:rsidP="00B557CB">
            <w:pPr>
              <w:pStyle w:val="trt0xe"/>
              <w:numPr>
                <w:ilvl w:val="0"/>
                <w:numId w:val="15"/>
              </w:numPr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  <w:r w:rsidRPr="00B557CB">
              <w:rPr>
                <w:color w:val="1F1F1F"/>
              </w:rPr>
              <w:t>Process customer orders and thank them for visiting us.</w:t>
            </w:r>
          </w:p>
          <w:p w14:paraId="0628D5B7" w14:textId="7FE02CE6" w:rsidR="008E5771" w:rsidRDefault="00B557CB" w:rsidP="008E5771">
            <w:pPr>
              <w:pStyle w:val="trt0xe"/>
              <w:numPr>
                <w:ilvl w:val="0"/>
                <w:numId w:val="15"/>
              </w:numPr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  <w:r w:rsidRPr="00B557CB">
              <w:rPr>
                <w:color w:val="1F1F1F"/>
              </w:rPr>
              <w:t>Investigate, troubleshoot, and resolve customer complaints with the assistance of your management team.</w:t>
            </w:r>
          </w:p>
          <w:p w14:paraId="562770FC" w14:textId="77777777" w:rsidR="00B969DC" w:rsidRDefault="00B969DC" w:rsidP="00B969DC">
            <w:pPr>
              <w:pStyle w:val="trt0xe"/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</w:p>
          <w:p w14:paraId="3C1CD472" w14:textId="647452F8" w:rsidR="005958A0" w:rsidRPr="008E5771" w:rsidRDefault="005958A0" w:rsidP="005958A0">
            <w:pPr>
              <w:pStyle w:val="Heading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Waiter (on Call)</w:t>
            </w:r>
          </w:p>
          <w:p w14:paraId="390EFB0C" w14:textId="33E929A4" w:rsidR="005958A0" w:rsidRPr="008E5771" w:rsidRDefault="005958A0" w:rsidP="00595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Alicia Catering</w:t>
            </w:r>
          </w:p>
          <w:p w14:paraId="0EC1C8D7" w14:textId="77777777" w:rsidR="005958A0" w:rsidRPr="008E5771" w:rsidRDefault="005958A0" w:rsidP="00595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Iloilo City, Philippines</w:t>
            </w:r>
          </w:p>
          <w:p w14:paraId="031658F6" w14:textId="42266703" w:rsidR="005958A0" w:rsidRDefault="005958A0" w:rsidP="00595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771">
              <w:rPr>
                <w:rFonts w:ascii="Times New Roman" w:hAnsi="Times New Roman" w:cs="Times New Roman"/>
                <w:b/>
                <w:sz w:val="24"/>
                <w:szCs w:val="24"/>
              </w:rPr>
              <w:t>January 2022 to December 2023</w:t>
            </w:r>
          </w:p>
          <w:p w14:paraId="0F5E0EDD" w14:textId="77777777" w:rsidR="00B969DC" w:rsidRPr="00B969DC" w:rsidRDefault="00B969DC" w:rsidP="00B969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</w:pPr>
            <w:r w:rsidRPr="00B969D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  <w:t>Greeting guests and taking drink and food orders</w:t>
            </w:r>
          </w:p>
          <w:p w14:paraId="266CFBB2" w14:textId="77777777" w:rsidR="00B969DC" w:rsidRPr="00B969DC" w:rsidRDefault="00B969DC" w:rsidP="00B969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</w:pPr>
            <w:r w:rsidRPr="00B969D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  <w:t>Staying attentive to the needs of guests in the dining area</w:t>
            </w:r>
          </w:p>
          <w:p w14:paraId="42627058" w14:textId="77777777" w:rsidR="00B969DC" w:rsidRPr="00B969DC" w:rsidRDefault="00B969DC" w:rsidP="00B969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</w:pPr>
            <w:r w:rsidRPr="00B969D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  <w:t>Following health code standards with regards to the handling of food</w:t>
            </w:r>
          </w:p>
          <w:p w14:paraId="557CC20D" w14:textId="408CB38D" w:rsidR="00B969DC" w:rsidRPr="00B969DC" w:rsidRDefault="00B969DC" w:rsidP="00B969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</w:pPr>
            <w:r w:rsidRPr="00B969D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en-US"/>
              </w:rPr>
              <w:t xml:space="preserve">Performing shift duties like delivering racks of cups to the service station, rolling silverware, pre-bussing tables, and wiping tables </w:t>
            </w:r>
          </w:p>
          <w:p w14:paraId="34C31C2E" w14:textId="70D1007C" w:rsidR="005958A0" w:rsidRDefault="005958A0" w:rsidP="005958A0">
            <w:pPr>
              <w:pStyle w:val="trt0xe"/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</w:p>
          <w:p w14:paraId="1D0C9434" w14:textId="069E4BD0" w:rsidR="00B969DC" w:rsidRDefault="00B969DC" w:rsidP="005958A0">
            <w:pPr>
              <w:pStyle w:val="trt0xe"/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</w:p>
          <w:p w14:paraId="01CF1188" w14:textId="77777777" w:rsidR="00B969DC" w:rsidRDefault="00B969DC" w:rsidP="005958A0">
            <w:pPr>
              <w:pStyle w:val="trt0xe"/>
              <w:shd w:val="clear" w:color="auto" w:fill="FFFFFF"/>
              <w:spacing w:before="0" w:beforeAutospacing="0" w:after="60" w:afterAutospacing="0"/>
              <w:rPr>
                <w:color w:val="1F1F1F"/>
              </w:rPr>
            </w:pPr>
          </w:p>
          <w:p w14:paraId="73D64C1B" w14:textId="77777777" w:rsidR="00B557CB" w:rsidRPr="00B557CB" w:rsidRDefault="00B557CB" w:rsidP="00B557CB">
            <w:pPr>
              <w:pStyle w:val="trt0xe"/>
              <w:shd w:val="clear" w:color="auto" w:fill="FFFFFF"/>
              <w:spacing w:before="0" w:beforeAutospacing="0" w:after="60" w:afterAutospacing="0"/>
              <w:ind w:left="720"/>
              <w:rPr>
                <w:color w:val="1F1F1F"/>
              </w:rPr>
            </w:pPr>
          </w:p>
          <w:p w14:paraId="38EE6518" w14:textId="24F4C1B7" w:rsidR="00036450" w:rsidRPr="00C51ED4" w:rsidRDefault="00AE09CA" w:rsidP="00B359E4">
            <w:pPr>
              <w:pStyle w:val="Heading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ED4">
              <w:rPr>
                <w:rFonts w:ascii="Times New Roman" w:hAnsi="Times New Roman" w:cs="Times New Roman"/>
                <w:bCs/>
                <w:sz w:val="24"/>
                <w:szCs w:val="24"/>
              </w:rPr>
              <w:t>Screen Printing/ Clothing Designer</w:t>
            </w:r>
          </w:p>
          <w:p w14:paraId="5DF9803B" w14:textId="69B6394B" w:rsidR="00AE09CA" w:rsidRDefault="00AE09CA" w:rsidP="00AE09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D4">
              <w:rPr>
                <w:rFonts w:ascii="Times New Roman" w:hAnsi="Times New Roman" w:cs="Times New Roman"/>
                <w:b/>
                <w:sz w:val="24"/>
                <w:szCs w:val="24"/>
              </w:rPr>
              <w:t>INEXT SPORTWEAR</w:t>
            </w:r>
          </w:p>
          <w:p w14:paraId="0EC0DA06" w14:textId="77A1CF0F" w:rsidR="00B362EC" w:rsidRPr="00C51ED4" w:rsidRDefault="00B362EC" w:rsidP="00AE09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Iloilo City, Philippines</w:t>
            </w:r>
          </w:p>
          <w:p w14:paraId="700813A5" w14:textId="12EF5471" w:rsidR="00036450" w:rsidRPr="00C51ED4" w:rsidRDefault="00C51ED4" w:rsidP="00036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January 2017to </w:t>
            </w:r>
            <w:r w:rsidR="008E5771">
              <w:rPr>
                <w:rFonts w:ascii="Times New Roman" w:hAnsi="Times New Roman" w:cs="Times New Roman"/>
                <w:b/>
                <w:sz w:val="24"/>
                <w:szCs w:val="24"/>
              </w:rPr>
              <w:t>February</w:t>
            </w:r>
            <w:r w:rsidRPr="00C51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8E577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14:paraId="6291A510" w14:textId="6C9B4C5F" w:rsidR="00C51ED4" w:rsidRPr="00C51ED4" w:rsidRDefault="00C51ED4" w:rsidP="00C51ED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 w:rsidRPr="00C51ED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Conceptualize outfits and sketch them to clarify the concept to the stakeholders</w:t>
            </w:r>
          </w:p>
          <w:p w14:paraId="087631B4" w14:textId="77777777" w:rsidR="00C51ED4" w:rsidRPr="00C51ED4" w:rsidRDefault="00C51ED4" w:rsidP="00C51ED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 w:rsidRPr="00C51ED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Manage the design process from conception to final styling and beyond</w:t>
            </w:r>
          </w:p>
          <w:p w14:paraId="395D8688" w14:textId="77777777" w:rsidR="00C51ED4" w:rsidRPr="00C51ED4" w:rsidRDefault="00C51ED4" w:rsidP="00C51ED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 w:rsidRPr="00C51ED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Choose fabrics and trims.</w:t>
            </w:r>
          </w:p>
          <w:p w14:paraId="53FED577" w14:textId="77777777" w:rsidR="00C51ED4" w:rsidRPr="00C51ED4" w:rsidRDefault="00C51ED4" w:rsidP="00C51ED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 w:rsidRPr="00C51ED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Work with other fashion designers or assistants to choose seasonal themes.</w:t>
            </w:r>
          </w:p>
          <w:p w14:paraId="30FD7D15" w14:textId="7A6469ED" w:rsidR="00042239" w:rsidRPr="00FC4002" w:rsidRDefault="00C51ED4" w:rsidP="0004223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 w:rsidRPr="00C51ED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Make edits to the line and build new concepts</w:t>
            </w:r>
          </w:p>
          <w:p w14:paraId="37822594" w14:textId="0857BEDA" w:rsidR="00C51ED4" w:rsidRPr="00C62000" w:rsidRDefault="00C51ED4" w:rsidP="00C51ED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6200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Sales Representative </w:t>
            </w:r>
          </w:p>
          <w:p w14:paraId="5D8C38EE" w14:textId="7EE3A999" w:rsidR="004D3011" w:rsidRPr="00C62000" w:rsidRDefault="00B362EC" w:rsidP="00B362E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6200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GOLD STRING COMPANY</w:t>
            </w:r>
          </w:p>
          <w:p w14:paraId="7EEE5FD1" w14:textId="7674591C" w:rsidR="00B362EC" w:rsidRPr="00C62000" w:rsidRDefault="00B362EC" w:rsidP="00B362E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6200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Iloilo City, Philippines </w:t>
            </w:r>
          </w:p>
          <w:p w14:paraId="688B8D84" w14:textId="4AF66709" w:rsidR="00B362EC" w:rsidRPr="00C62000" w:rsidRDefault="00B362EC" w:rsidP="00B362E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6200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December 2015 to December 2016</w:t>
            </w:r>
          </w:p>
          <w:p w14:paraId="6A3358AD" w14:textId="72270A94" w:rsidR="00C62000" w:rsidRPr="00C62000" w:rsidRDefault="00C62000" w:rsidP="00C62000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Present, promote and sell products/services using solid arguments to existing and prospective customers</w:t>
            </w:r>
          </w:p>
          <w:p w14:paraId="4EDDE067" w14:textId="5ECDC88C" w:rsidR="00C62000" w:rsidRPr="00C62000" w:rsidRDefault="00C62000" w:rsidP="00C62000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Perform cost-</w:t>
            </w:r>
            <w:r w:rsidRPr="00C62000">
              <w:rPr>
                <w:rFonts w:ascii="Times New Roman" w:hAnsi="Times New Roman" w:cs="Times New Roman"/>
                <w:sz w:val="24"/>
                <w:szCs w:val="24"/>
              </w:rPr>
              <w:softHyphen/>
              <w:t>benefit and needs analysis of existing/potential customers to meet their needs</w:t>
            </w:r>
          </w:p>
          <w:p w14:paraId="04CD57DD" w14:textId="6384C3D8" w:rsidR="00C62000" w:rsidRPr="00C62000" w:rsidRDefault="00C62000" w:rsidP="00C62000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Reach out to customer leads through cold calling</w:t>
            </w:r>
          </w:p>
          <w:p w14:paraId="0FD06070" w14:textId="77777777" w:rsidR="00C62000" w:rsidRPr="00C62000" w:rsidRDefault="00C62000" w:rsidP="00C62000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Achieve agreed upon sales targets and outcomes within schedule</w:t>
            </w:r>
          </w:p>
          <w:p w14:paraId="3987193E" w14:textId="77777777" w:rsidR="00C62000" w:rsidRPr="00C62000" w:rsidRDefault="00C62000" w:rsidP="00C62000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Supply management with reports on customer needs, problems, interests, competitive activities, and potential for new products and services.</w:t>
            </w:r>
          </w:p>
          <w:p w14:paraId="0EE02223" w14:textId="77777777" w:rsidR="00C62000" w:rsidRPr="00C62000" w:rsidRDefault="00C62000" w:rsidP="00C62000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Keep abreast of best practices and promotional trends</w:t>
            </w:r>
          </w:p>
          <w:p w14:paraId="478A5E8C" w14:textId="012F4FB6" w:rsidR="00C62000" w:rsidRPr="003F629D" w:rsidRDefault="00C62000" w:rsidP="00C62000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000">
              <w:rPr>
                <w:rFonts w:ascii="Times New Roman" w:hAnsi="Times New Roman" w:cs="Times New Roman"/>
                <w:sz w:val="24"/>
                <w:szCs w:val="24"/>
              </w:rPr>
              <w:t>Continuously improve through feedback</w:t>
            </w:r>
            <w:r w:rsidRPr="00C62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02DF6C0A" w14:textId="20DA8CCF" w:rsidR="00031484" w:rsidRDefault="00031484" w:rsidP="003A5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3CD5A2C" w14:textId="77777777" w:rsidR="00031484" w:rsidRPr="00031484" w:rsidRDefault="00031484" w:rsidP="0003148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Computer Encoder (Home Base)</w:t>
            </w:r>
          </w:p>
          <w:p w14:paraId="48090FBE" w14:textId="77777777" w:rsidR="00031484" w:rsidRPr="00031484" w:rsidRDefault="00031484" w:rsidP="0003148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Iloilo City, Philippines </w:t>
            </w:r>
          </w:p>
          <w:p w14:paraId="1EADC9FC" w14:textId="25C56D2B" w:rsidR="00031484" w:rsidRDefault="00031484" w:rsidP="0003148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March </w:t>
            </w:r>
            <w:r w:rsidR="00A27EA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2013</w:t>
            </w: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to September 20</w:t>
            </w:r>
            <w:r w:rsidR="00A27EA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3 </w:t>
            </w:r>
          </w:p>
          <w:p w14:paraId="300F5219" w14:textId="77777777" w:rsidR="00A27EA0" w:rsidRDefault="00A27EA0" w:rsidP="0003148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0DF076B" w14:textId="77777777" w:rsidR="00A27EA0" w:rsidRPr="00A27EA0" w:rsidRDefault="00A27EA0" w:rsidP="00A27EA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A27EA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Organize and maintain files and databases, ensuring all records are up-to-date and easily accessible. </w:t>
            </w:r>
          </w:p>
          <w:p w14:paraId="6C716832" w14:textId="77777777" w:rsidR="00A27EA0" w:rsidRPr="00A27EA0" w:rsidRDefault="00A27EA0" w:rsidP="00A27EA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A27EA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Perform regular data entry tasks, including updating information, creating new records, and deleting obsolete ones. </w:t>
            </w:r>
          </w:p>
          <w:p w14:paraId="213C651F" w14:textId="5719FEE2" w:rsidR="00B557CB" w:rsidRPr="00820A2B" w:rsidRDefault="00A27EA0" w:rsidP="00B557CB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7EA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Collaborate with team members to ensure data accuracy and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r w:rsidRPr="00A27EA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consistency across all systems</w:t>
            </w:r>
            <w:r>
              <w:rPr>
                <w:rFonts w:ascii="Arial" w:hAnsi="Arial" w:cs="Arial"/>
                <w:color w:val="1F1F1F"/>
                <w:sz w:val="30"/>
                <w:szCs w:val="30"/>
                <w:shd w:val="clear" w:color="auto" w:fill="FFFFFF"/>
              </w:rPr>
              <w:t>.</w:t>
            </w:r>
          </w:p>
          <w:p w14:paraId="1B5411A6" w14:textId="4054E9B5" w:rsid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496A018" w14:textId="71887C4D" w:rsid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C159009" w14:textId="024358B4" w:rsid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CAEA40A" w14:textId="02D80BC0" w:rsid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5476F63" w14:textId="1088EA02" w:rsid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F860C51" w14:textId="77777777" w:rsidR="00820A2B" w:rsidRPr="00820A2B" w:rsidRDefault="00820A2B" w:rsidP="00820A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21B86B4" w14:textId="3E9B22B7" w:rsidR="00A27EA0" w:rsidRDefault="00A27EA0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4D7FAC7" w14:textId="0CBC7C0A" w:rsidR="00A27EA0" w:rsidRDefault="00A27EA0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Car Painter</w:t>
            </w:r>
          </w:p>
          <w:p w14:paraId="35EF33A5" w14:textId="697B5634" w:rsidR="00A27EA0" w:rsidRDefault="00A27EA0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JB LUCKY COMPANY</w:t>
            </w:r>
          </w:p>
          <w:p w14:paraId="3B55FE34" w14:textId="7AE1005D" w:rsidR="00A27EA0" w:rsidRPr="00031484" w:rsidRDefault="00A27EA0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314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Iloilo City, Philippines </w:t>
            </w:r>
          </w:p>
          <w:p w14:paraId="148CB652" w14:textId="48108FF7" w:rsidR="00A27EA0" w:rsidRDefault="003F4F4E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February 2011 to January 2013</w:t>
            </w:r>
          </w:p>
          <w:p w14:paraId="3E6FCE06" w14:textId="326AC82A" w:rsidR="003F4F4E" w:rsidRDefault="003F4F4E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8CA6CD0" w14:textId="77777777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Preparing and cleaning vehicles before painting</w:t>
            </w:r>
          </w:p>
          <w:p w14:paraId="68BD3E41" w14:textId="0C000D1E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Mixing paint to match the required color</w:t>
            </w:r>
          </w:p>
          <w:p w14:paraId="3F0A2386" w14:textId="77777777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Applying layers of primer and paint to vehicles</w:t>
            </w:r>
          </w:p>
          <w:p w14:paraId="03019257" w14:textId="77777777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Inspecting for defects and ensuring a smooth finish</w:t>
            </w:r>
          </w:p>
          <w:p w14:paraId="6E57D218" w14:textId="77777777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Polishing and waxing vehicles after painting</w:t>
            </w:r>
          </w:p>
          <w:p w14:paraId="3A23CF4B" w14:textId="77777777" w:rsidR="003F629D" w:rsidRPr="003F629D" w:rsidRDefault="003F629D" w:rsidP="003F629D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2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Carrying out minor repairs</w:t>
            </w:r>
          </w:p>
          <w:p w14:paraId="458DB203" w14:textId="77777777" w:rsidR="003F629D" w:rsidRDefault="003F629D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A2F093A" w14:textId="77777777" w:rsidR="003F4F4E" w:rsidRDefault="003F4F4E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08FAA82" w14:textId="77777777" w:rsidR="00A27EA0" w:rsidRPr="00A27EA0" w:rsidRDefault="00A27EA0" w:rsidP="00A27EA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B58AC0D" w14:textId="77777777" w:rsidR="00031484" w:rsidRPr="00A27EA0" w:rsidRDefault="00031484" w:rsidP="003A5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AB008A2" w14:textId="0BEE1904" w:rsidR="00036450" w:rsidRPr="004D3011" w:rsidRDefault="00036450" w:rsidP="00031484">
            <w:pPr>
              <w:pStyle w:val="Date"/>
              <w:rPr>
                <w:color w:val="FFFFFF" w:themeColor="background1"/>
              </w:rPr>
            </w:pPr>
          </w:p>
        </w:tc>
      </w:tr>
    </w:tbl>
    <w:p w14:paraId="440269A8" w14:textId="77777777" w:rsidR="0043117B" w:rsidRDefault="0090753E" w:rsidP="000C45FF">
      <w:pPr>
        <w:tabs>
          <w:tab w:val="left" w:pos="990"/>
        </w:tabs>
      </w:pPr>
    </w:p>
    <w:sectPr w:rsidR="0043117B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33A98" w14:textId="77777777" w:rsidR="00CD4B54" w:rsidRDefault="00CD4B54" w:rsidP="000C45FF">
      <w:r>
        <w:separator/>
      </w:r>
    </w:p>
  </w:endnote>
  <w:endnote w:type="continuationSeparator" w:id="0">
    <w:p w14:paraId="41304079" w14:textId="77777777" w:rsidR="00CD4B54" w:rsidRDefault="00CD4B5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D4932" w14:textId="77777777" w:rsidR="00CD4B54" w:rsidRDefault="00CD4B54" w:rsidP="000C45FF">
      <w:r>
        <w:separator/>
      </w:r>
    </w:p>
  </w:footnote>
  <w:footnote w:type="continuationSeparator" w:id="0">
    <w:p w14:paraId="3E47FA75" w14:textId="77777777" w:rsidR="00CD4B54" w:rsidRDefault="00CD4B5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C6403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8594DE" wp14:editId="62ACCA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F0F99"/>
    <w:multiLevelType w:val="hybridMultilevel"/>
    <w:tmpl w:val="13FE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8077F"/>
    <w:multiLevelType w:val="hybridMultilevel"/>
    <w:tmpl w:val="68A4F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D58A2"/>
    <w:multiLevelType w:val="hybridMultilevel"/>
    <w:tmpl w:val="ED64B4C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80219FD"/>
    <w:multiLevelType w:val="multilevel"/>
    <w:tmpl w:val="8DA0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15717"/>
    <w:multiLevelType w:val="multilevel"/>
    <w:tmpl w:val="CE7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073121"/>
    <w:multiLevelType w:val="hybridMultilevel"/>
    <w:tmpl w:val="D1F8B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E3C1F"/>
    <w:multiLevelType w:val="hybridMultilevel"/>
    <w:tmpl w:val="47DC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65940"/>
    <w:multiLevelType w:val="multilevel"/>
    <w:tmpl w:val="5300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A62267"/>
    <w:multiLevelType w:val="multilevel"/>
    <w:tmpl w:val="1FC4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926B2"/>
    <w:multiLevelType w:val="multilevel"/>
    <w:tmpl w:val="4914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D4A71"/>
    <w:multiLevelType w:val="multilevel"/>
    <w:tmpl w:val="2226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993306"/>
    <w:multiLevelType w:val="hybridMultilevel"/>
    <w:tmpl w:val="7810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30231"/>
    <w:multiLevelType w:val="multilevel"/>
    <w:tmpl w:val="93CE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C75B15"/>
    <w:multiLevelType w:val="multilevel"/>
    <w:tmpl w:val="03D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406E94"/>
    <w:multiLevelType w:val="multilevel"/>
    <w:tmpl w:val="FCD6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C51D9F"/>
    <w:multiLevelType w:val="hybridMultilevel"/>
    <w:tmpl w:val="3012B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14"/>
  </w:num>
  <w:num w:numId="7">
    <w:abstractNumId w:val="11"/>
  </w:num>
  <w:num w:numId="8">
    <w:abstractNumId w:val="1"/>
  </w:num>
  <w:num w:numId="9">
    <w:abstractNumId w:val="8"/>
  </w:num>
  <w:num w:numId="10">
    <w:abstractNumId w:val="0"/>
  </w:num>
  <w:num w:numId="11">
    <w:abstractNumId w:val="5"/>
  </w:num>
  <w:num w:numId="12">
    <w:abstractNumId w:val="7"/>
  </w:num>
  <w:num w:numId="13">
    <w:abstractNumId w:val="15"/>
  </w:num>
  <w:num w:numId="14">
    <w:abstractNumId w:val="1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577"/>
    <w:rsid w:val="00031484"/>
    <w:rsid w:val="00036450"/>
    <w:rsid w:val="00042239"/>
    <w:rsid w:val="00072253"/>
    <w:rsid w:val="00094499"/>
    <w:rsid w:val="000B31B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5021"/>
    <w:rsid w:val="003A6B7D"/>
    <w:rsid w:val="003B06CA"/>
    <w:rsid w:val="003F4F4E"/>
    <w:rsid w:val="003F629D"/>
    <w:rsid w:val="004071FC"/>
    <w:rsid w:val="00445947"/>
    <w:rsid w:val="004813B3"/>
    <w:rsid w:val="00496591"/>
    <w:rsid w:val="004B0131"/>
    <w:rsid w:val="004C63E4"/>
    <w:rsid w:val="004D3011"/>
    <w:rsid w:val="004E4FF3"/>
    <w:rsid w:val="005262AC"/>
    <w:rsid w:val="005958A0"/>
    <w:rsid w:val="005E39D5"/>
    <w:rsid w:val="0060045E"/>
    <w:rsid w:val="00600670"/>
    <w:rsid w:val="0062123A"/>
    <w:rsid w:val="00646E75"/>
    <w:rsid w:val="006771D0"/>
    <w:rsid w:val="006A0053"/>
    <w:rsid w:val="00715FCB"/>
    <w:rsid w:val="00732360"/>
    <w:rsid w:val="00743101"/>
    <w:rsid w:val="007775E1"/>
    <w:rsid w:val="007867A0"/>
    <w:rsid w:val="007927F5"/>
    <w:rsid w:val="007B0334"/>
    <w:rsid w:val="00802CA0"/>
    <w:rsid w:val="00806FFF"/>
    <w:rsid w:val="00820A2B"/>
    <w:rsid w:val="008E5771"/>
    <w:rsid w:val="0090753E"/>
    <w:rsid w:val="00917B41"/>
    <w:rsid w:val="009260CD"/>
    <w:rsid w:val="00952C25"/>
    <w:rsid w:val="00985BD4"/>
    <w:rsid w:val="00A162C1"/>
    <w:rsid w:val="00A2118D"/>
    <w:rsid w:val="00A27EA0"/>
    <w:rsid w:val="00AD76E2"/>
    <w:rsid w:val="00AE09CA"/>
    <w:rsid w:val="00B20152"/>
    <w:rsid w:val="00B359E4"/>
    <w:rsid w:val="00B362EC"/>
    <w:rsid w:val="00B557CB"/>
    <w:rsid w:val="00B57D98"/>
    <w:rsid w:val="00B70850"/>
    <w:rsid w:val="00B969DC"/>
    <w:rsid w:val="00C066B6"/>
    <w:rsid w:val="00C37BA1"/>
    <w:rsid w:val="00C4674C"/>
    <w:rsid w:val="00C506CF"/>
    <w:rsid w:val="00C51ED4"/>
    <w:rsid w:val="00C62000"/>
    <w:rsid w:val="00C72BED"/>
    <w:rsid w:val="00C9578B"/>
    <w:rsid w:val="00CB0055"/>
    <w:rsid w:val="00CD4B54"/>
    <w:rsid w:val="00D2522B"/>
    <w:rsid w:val="00D422DE"/>
    <w:rsid w:val="00D5459D"/>
    <w:rsid w:val="00DA1F4D"/>
    <w:rsid w:val="00DA6AA3"/>
    <w:rsid w:val="00DD172A"/>
    <w:rsid w:val="00E25A26"/>
    <w:rsid w:val="00E4381A"/>
    <w:rsid w:val="00E55D74"/>
    <w:rsid w:val="00E73F77"/>
    <w:rsid w:val="00F60274"/>
    <w:rsid w:val="00F77FB9"/>
    <w:rsid w:val="00F82577"/>
    <w:rsid w:val="00FB068F"/>
    <w:rsid w:val="00FB62DB"/>
    <w:rsid w:val="00FB6CBD"/>
    <w:rsid w:val="00FC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7A793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F82577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Spacing">
    <w:name w:val="No Spacing"/>
    <w:uiPriority w:val="1"/>
    <w:qFormat/>
    <w:rsid w:val="00C51ED4"/>
    <w:rPr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C62000"/>
    <w:pPr>
      <w:ind w:left="720"/>
      <w:contextualSpacing/>
    </w:pPr>
  </w:style>
  <w:style w:type="paragraph" w:customStyle="1" w:styleId="trt0xe">
    <w:name w:val="trt0xe"/>
    <w:basedOn w:val="Normal"/>
    <w:rsid w:val="00B557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3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agatilap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A099505BD947AAA595B4AA524FB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76D15-D48D-4F2C-8640-ACC1FDB13881}"/>
      </w:docPartPr>
      <w:docPartBody>
        <w:p w:rsidR="004F1962" w:rsidRDefault="00CF3A4B">
          <w:pPr>
            <w:pStyle w:val="75A099505BD947AAA595B4AA524FB7CD"/>
          </w:pPr>
          <w:r w:rsidRPr="00036450">
            <w:t>WORK EXPERIENCE</w:t>
          </w:r>
        </w:p>
      </w:docPartBody>
    </w:docPart>
    <w:docPart>
      <w:docPartPr>
        <w:name w:val="23452373192949F7BA131B96BBF7B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03AF8-11F2-4898-8C7F-C36CD993B612}"/>
      </w:docPartPr>
      <w:docPartBody>
        <w:p w:rsidR="004F1962" w:rsidRDefault="00CF3A4B" w:rsidP="00CF3A4B">
          <w:pPr>
            <w:pStyle w:val="23452373192949F7BA131B96BBF7BBA6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4B"/>
    <w:rsid w:val="002519F6"/>
    <w:rsid w:val="004F1962"/>
    <w:rsid w:val="006D1A75"/>
    <w:rsid w:val="00C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CA317A00CE4DE397648428E2F501E3">
    <w:name w:val="43CA317A00CE4DE397648428E2F501E3"/>
  </w:style>
  <w:style w:type="paragraph" w:customStyle="1" w:styleId="4C35ADE477544979B32D8C51BC88DE80">
    <w:name w:val="4C35ADE477544979B32D8C51BC88DE80"/>
  </w:style>
  <w:style w:type="paragraph" w:customStyle="1" w:styleId="F417261F43734C119F57A58263C0D0FB">
    <w:name w:val="F417261F43734C119F57A58263C0D0FB"/>
  </w:style>
  <w:style w:type="paragraph" w:customStyle="1" w:styleId="0754F6E2A76D4AE8B573D2DEA03CE2EC">
    <w:name w:val="0754F6E2A76D4AE8B573D2DEA03CE2EC"/>
  </w:style>
  <w:style w:type="paragraph" w:customStyle="1" w:styleId="FCDD074BCBD244E49AA820326FD70205">
    <w:name w:val="FCDD074BCBD244E49AA820326FD70205"/>
  </w:style>
  <w:style w:type="paragraph" w:customStyle="1" w:styleId="EAC8FEF1EAF04F428F6C0D17F5D5B609">
    <w:name w:val="EAC8FEF1EAF04F428F6C0D17F5D5B609"/>
  </w:style>
  <w:style w:type="paragraph" w:customStyle="1" w:styleId="9B7BB07C2FD04A1B97FCE17481419B12">
    <w:name w:val="9B7BB07C2FD04A1B97FCE17481419B12"/>
  </w:style>
  <w:style w:type="paragraph" w:customStyle="1" w:styleId="EF7A075031B640D5A9F8E27AD4EAF4E0">
    <w:name w:val="EF7A075031B640D5A9F8E27AD4EAF4E0"/>
  </w:style>
  <w:style w:type="paragraph" w:customStyle="1" w:styleId="B494488CB5DA45A3B1938CA113098A6C">
    <w:name w:val="B494488CB5DA45A3B1938CA113098A6C"/>
  </w:style>
  <w:style w:type="paragraph" w:customStyle="1" w:styleId="31475E60CAB44854973161FDF2234C6E">
    <w:name w:val="31475E60CAB44854973161FDF2234C6E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87994A9698804CEB8C2A8D48AD8491F6">
    <w:name w:val="87994A9698804CEB8C2A8D48AD8491F6"/>
  </w:style>
  <w:style w:type="paragraph" w:customStyle="1" w:styleId="8C87909264CE4C96A5B6650DE99BF9A9">
    <w:name w:val="8C87909264CE4C96A5B6650DE99BF9A9"/>
  </w:style>
  <w:style w:type="paragraph" w:customStyle="1" w:styleId="C70CBE0ADEA44335856E951BC9C4C7C1">
    <w:name w:val="C70CBE0ADEA44335856E951BC9C4C7C1"/>
  </w:style>
  <w:style w:type="paragraph" w:customStyle="1" w:styleId="497BEB1F4964489D99419B515EFF1920">
    <w:name w:val="497BEB1F4964489D99419B515EFF1920"/>
  </w:style>
  <w:style w:type="paragraph" w:customStyle="1" w:styleId="E496A3193CED4F35848AEC57359E98AC">
    <w:name w:val="E496A3193CED4F35848AEC57359E98AC"/>
  </w:style>
  <w:style w:type="paragraph" w:customStyle="1" w:styleId="1EF08E6C4A4A473B9ADA7095C79EA8B0">
    <w:name w:val="1EF08E6C4A4A473B9ADA7095C79EA8B0"/>
  </w:style>
  <w:style w:type="paragraph" w:customStyle="1" w:styleId="5445B80030EC4AD89F0215A14BE77DC8">
    <w:name w:val="5445B80030EC4AD89F0215A14BE77DC8"/>
  </w:style>
  <w:style w:type="paragraph" w:customStyle="1" w:styleId="A7500DE51A2B4B62BC2DF8C88E8160F6">
    <w:name w:val="A7500DE51A2B4B62BC2DF8C88E8160F6"/>
  </w:style>
  <w:style w:type="paragraph" w:customStyle="1" w:styleId="F632CF8651E4482D8A02D258BC61FAF5">
    <w:name w:val="F632CF8651E4482D8A02D258BC61FAF5"/>
  </w:style>
  <w:style w:type="paragraph" w:customStyle="1" w:styleId="72FAA2D8CCE04E0E93F526DEA0241D80">
    <w:name w:val="72FAA2D8CCE04E0E93F526DEA0241D80"/>
  </w:style>
  <w:style w:type="paragraph" w:customStyle="1" w:styleId="29214074A5CD4F478B185FB82C809D36">
    <w:name w:val="29214074A5CD4F478B185FB82C809D36"/>
  </w:style>
  <w:style w:type="paragraph" w:customStyle="1" w:styleId="99CC3475BAA64E6D88B56BB40473DBCD">
    <w:name w:val="99CC3475BAA64E6D88B56BB40473DBCD"/>
  </w:style>
  <w:style w:type="paragraph" w:customStyle="1" w:styleId="11E7859CFE174E298BE1F620EDABD9C8">
    <w:name w:val="11E7859CFE174E298BE1F620EDABD9C8"/>
  </w:style>
  <w:style w:type="paragraph" w:customStyle="1" w:styleId="8CA4B8FF05E540C1B6A0A1BA648C39CD">
    <w:name w:val="8CA4B8FF05E540C1B6A0A1BA648C39CD"/>
  </w:style>
  <w:style w:type="paragraph" w:customStyle="1" w:styleId="75A099505BD947AAA595B4AA524FB7CD">
    <w:name w:val="75A099505BD947AAA595B4AA524FB7CD"/>
  </w:style>
  <w:style w:type="paragraph" w:customStyle="1" w:styleId="7303B8481FD048DF9E5666B2D1B5D276">
    <w:name w:val="7303B8481FD048DF9E5666B2D1B5D276"/>
  </w:style>
  <w:style w:type="paragraph" w:customStyle="1" w:styleId="FEEEFC1E22144A7D96B1959C3BCA2C70">
    <w:name w:val="FEEEFC1E22144A7D96B1959C3BCA2C70"/>
  </w:style>
  <w:style w:type="paragraph" w:customStyle="1" w:styleId="243BF11395724EC2874F0FE20FC36F67">
    <w:name w:val="243BF11395724EC2874F0FE20FC36F67"/>
  </w:style>
  <w:style w:type="paragraph" w:customStyle="1" w:styleId="151FB2EA15984EFCB87DE626AC19055B">
    <w:name w:val="151FB2EA15984EFCB87DE626AC19055B"/>
  </w:style>
  <w:style w:type="paragraph" w:customStyle="1" w:styleId="3EDF8ABFF4984405A346E553EA73C7F5">
    <w:name w:val="3EDF8ABFF4984405A346E553EA73C7F5"/>
  </w:style>
  <w:style w:type="paragraph" w:customStyle="1" w:styleId="920FB41AB30543A6A4028B05592B9FA6">
    <w:name w:val="920FB41AB30543A6A4028B05592B9FA6"/>
  </w:style>
  <w:style w:type="paragraph" w:customStyle="1" w:styleId="09BA5DD5E5A64D169E33B1D29D92041E">
    <w:name w:val="09BA5DD5E5A64D169E33B1D29D92041E"/>
  </w:style>
  <w:style w:type="paragraph" w:customStyle="1" w:styleId="BF387FAB5EF04F5E96FA38E8E0BBEEC5">
    <w:name w:val="BF387FAB5EF04F5E96FA38E8E0BBEEC5"/>
  </w:style>
  <w:style w:type="paragraph" w:customStyle="1" w:styleId="787AA613E75845DB96E77CA03D9E733C">
    <w:name w:val="787AA613E75845DB96E77CA03D9E733C"/>
  </w:style>
  <w:style w:type="paragraph" w:customStyle="1" w:styleId="1D4F9927EDC54C23BE385756260310ED">
    <w:name w:val="1D4F9927EDC54C23BE385756260310ED"/>
  </w:style>
  <w:style w:type="paragraph" w:customStyle="1" w:styleId="2F2C68EA6C894ADDA26DBD5F45A6E01A">
    <w:name w:val="2F2C68EA6C894ADDA26DBD5F45A6E01A"/>
  </w:style>
  <w:style w:type="paragraph" w:customStyle="1" w:styleId="2EDE3CF8648A45A1AC8CA1409F2BAFDC">
    <w:name w:val="2EDE3CF8648A45A1AC8CA1409F2BAFDC"/>
  </w:style>
  <w:style w:type="paragraph" w:customStyle="1" w:styleId="0689C9EA38294B79A7EBE799F4EC04E4">
    <w:name w:val="0689C9EA38294B79A7EBE799F4EC04E4"/>
  </w:style>
  <w:style w:type="paragraph" w:customStyle="1" w:styleId="D56552F4B7B14BB685C2B82B2C15F831">
    <w:name w:val="D56552F4B7B14BB685C2B82B2C15F831"/>
  </w:style>
  <w:style w:type="paragraph" w:customStyle="1" w:styleId="014E209CE5B3484EA78D24C10A3CAC35">
    <w:name w:val="014E209CE5B3484EA78D24C10A3CAC35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035B6C7BA8344979EDB09F91D028ACD">
    <w:name w:val="6035B6C7BA8344979EDB09F91D028ACD"/>
  </w:style>
  <w:style w:type="paragraph" w:customStyle="1" w:styleId="23452373192949F7BA131B96BBF7BBA6">
    <w:name w:val="23452373192949F7BA131B96BBF7BBA6"/>
    <w:rsid w:val="00CF3A4B"/>
  </w:style>
  <w:style w:type="paragraph" w:customStyle="1" w:styleId="78C98ABACA00489CBAB6BDFE7DEDCCB3">
    <w:name w:val="78C98ABACA00489CBAB6BDFE7DEDCCB3"/>
    <w:rsid w:val="00CF3A4B"/>
  </w:style>
  <w:style w:type="paragraph" w:customStyle="1" w:styleId="68BE4E7B9069452CA07A8CADB414B695">
    <w:name w:val="68BE4E7B9069452CA07A8CADB414B695"/>
    <w:rsid w:val="00CF3A4B"/>
  </w:style>
  <w:style w:type="paragraph" w:customStyle="1" w:styleId="032BA7F3ED8E480BB4C7148CFA9CDA62">
    <w:name w:val="032BA7F3ED8E480BB4C7148CFA9CDA62"/>
    <w:rsid w:val="00CF3A4B"/>
  </w:style>
  <w:style w:type="paragraph" w:customStyle="1" w:styleId="406CF726F0A24C919358DEE3C5CCCA03">
    <w:name w:val="406CF726F0A24C919358DEE3C5CCCA03"/>
    <w:rsid w:val="00CF3A4B"/>
  </w:style>
  <w:style w:type="paragraph" w:customStyle="1" w:styleId="8752825CFE144BB88CB81C7FD7FAFDA9">
    <w:name w:val="8752825CFE144BB88CB81C7FD7FAFDA9"/>
    <w:rsid w:val="00CF3A4B"/>
  </w:style>
  <w:style w:type="paragraph" w:customStyle="1" w:styleId="7947CE9D374F40A5A3E63128B8D3249A">
    <w:name w:val="7947CE9D374F40A5A3E63128B8D3249A"/>
    <w:rsid w:val="00CF3A4B"/>
  </w:style>
  <w:style w:type="paragraph" w:customStyle="1" w:styleId="4E45AD77832F4493B24CA0F51DC20C1B">
    <w:name w:val="4E45AD77832F4493B24CA0F51DC20C1B"/>
    <w:rsid w:val="00CF3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2024-11-16T08:10:00Z</dcterms:created>
  <dcterms:modified xsi:type="dcterms:W3CDTF">2024-11-26T11:43:00Z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