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0EBEDC68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389875E3" w14:textId="77777777" w:rsidR="003D1B71" w:rsidRDefault="00F13E06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690A4213" wp14:editId="4995C2FF">
                  <wp:extent cx="1693652" cy="1742478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90118_182236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52" cy="1773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4BEF4F58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36C3C08E" w14:textId="77777777" w:rsidR="003D1B71" w:rsidRPr="00310F17" w:rsidRDefault="00F13E06" w:rsidP="00F13E06">
            <w:pPr>
              <w:pStyle w:val="Title"/>
            </w:pPr>
            <w:r>
              <w:t xml:space="preserve">AMAN </w:t>
            </w:r>
            <w:r w:rsidR="003D1B71" w:rsidRPr="00310F17">
              <w:br/>
            </w:r>
            <w:r>
              <w:t>MALVIYA</w:t>
            </w:r>
          </w:p>
        </w:tc>
      </w:tr>
      <w:tr w:rsidR="003D1B71" w14:paraId="36118DBE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4B1A4CEF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4B064DC8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4D9F353B2669499285D522C1CEC27AD5"/>
              </w:placeholder>
              <w:temporary/>
              <w:showingPlcHdr/>
              <w15:appearance w15:val="hidden"/>
            </w:sdtPr>
            <w:sdtContent>
              <w:p w14:paraId="4BE2CD25" w14:textId="77777777" w:rsidR="00A26F4A" w:rsidRPr="00A03C95" w:rsidRDefault="003D1B71" w:rsidP="00A03C95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14:paraId="56E4D5F6" w14:textId="4E4A9E22" w:rsidR="002A53AA" w:rsidRPr="0022480E" w:rsidRDefault="002A53AA" w:rsidP="0022480E">
            <w:pPr>
              <w:widowControl/>
              <w:autoSpaceDE/>
              <w:autoSpaceDN/>
              <w:adjustRightInd/>
              <w:ind w:left="720" w:hanging="360"/>
              <w:contextualSpacing/>
              <w:jc w:val="both"/>
              <w:rPr>
                <w:rFonts w:ascii="Calibri" w:hAnsi="Calibri"/>
                <w:bCs/>
              </w:rPr>
            </w:pPr>
          </w:p>
          <w:p w14:paraId="23F1302F" w14:textId="77777777" w:rsidR="002A53AA" w:rsidRDefault="002A53AA" w:rsidP="00F13E06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contextualSpacing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Na</w:t>
            </w:r>
            <w:r w:rsidR="00B81BAB">
              <w:rPr>
                <w:rFonts w:ascii="Calibri" w:hAnsi="Calibri"/>
                <w:bCs/>
                <w:sz w:val="22"/>
                <w:szCs w:val="22"/>
              </w:rPr>
              <w:t>tional agricultural development company</w:t>
            </w:r>
            <w:r w:rsidR="00DF3AE3">
              <w:rPr>
                <w:rFonts w:ascii="Calibri" w:hAnsi="Calibri"/>
                <w:bCs/>
                <w:sz w:val="22"/>
                <w:szCs w:val="22"/>
              </w:rPr>
              <w:t xml:space="preserve"> Pvt. Ltd.</w:t>
            </w:r>
          </w:p>
          <w:p w14:paraId="76D2518A" w14:textId="2CF6DC8F" w:rsidR="00B81BAB" w:rsidRPr="007D22B0" w:rsidRDefault="00B81BAB" w:rsidP="007D22B0">
            <w:pPr>
              <w:widowControl/>
              <w:autoSpaceDE/>
              <w:autoSpaceDN/>
              <w:adjustRightInd/>
              <w:ind w:left="360"/>
              <w:contextualSpacing/>
              <w:jc w:val="both"/>
              <w:rPr>
                <w:rFonts w:ascii="Calibri" w:hAnsi="Calibri"/>
                <w:bCs/>
              </w:rPr>
            </w:pPr>
            <w:r w:rsidRPr="007D22B0">
              <w:rPr>
                <w:rFonts w:ascii="Calibri" w:hAnsi="Calibri"/>
                <w:bCs/>
              </w:rPr>
              <w:t>(</w:t>
            </w:r>
            <w:proofErr w:type="spellStart"/>
            <w:r w:rsidRPr="007D22B0">
              <w:rPr>
                <w:rFonts w:ascii="Calibri" w:hAnsi="Calibri"/>
                <w:bCs/>
              </w:rPr>
              <w:t>Nadec</w:t>
            </w:r>
            <w:proofErr w:type="spellEnd"/>
            <w:r w:rsidRPr="007D22B0">
              <w:rPr>
                <w:rFonts w:ascii="Calibri" w:hAnsi="Calibri"/>
                <w:bCs/>
              </w:rPr>
              <w:t>)</w:t>
            </w:r>
            <w:r w:rsidR="007D22B0">
              <w:rPr>
                <w:rFonts w:ascii="Calibri" w:hAnsi="Calibri"/>
                <w:bCs/>
              </w:rPr>
              <w:t xml:space="preserve"> Riyadh Saudi Arabia</w:t>
            </w:r>
            <w:r w:rsidR="0022480E">
              <w:rPr>
                <w:rFonts w:ascii="Calibri" w:hAnsi="Calibri"/>
                <w:bCs/>
              </w:rPr>
              <w:t>(Sales merchandiser)</w:t>
            </w:r>
          </w:p>
          <w:p w14:paraId="73DF5D98" w14:textId="1E65F46D" w:rsidR="00F13E06" w:rsidRDefault="00A03C95" w:rsidP="005A08E8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contextualSpacing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2020-2</w:t>
            </w:r>
            <w:r w:rsidR="00F13E06" w:rsidRPr="00EC59F4">
              <w:rPr>
                <w:rFonts w:ascii="Calibri" w:hAnsi="Calibri"/>
                <w:bCs/>
                <w:sz w:val="22"/>
                <w:szCs w:val="22"/>
              </w:rPr>
              <w:t>02</w:t>
            </w:r>
            <w:r w:rsidR="004A0CA6">
              <w:rPr>
                <w:rFonts w:ascii="Calibri" w:hAnsi="Calibri"/>
                <w:bCs/>
                <w:sz w:val="22"/>
                <w:szCs w:val="22"/>
              </w:rPr>
              <w:t>4</w:t>
            </w:r>
          </w:p>
          <w:p w14:paraId="77660843" w14:textId="77777777" w:rsidR="006F57E3" w:rsidRPr="006F57E3" w:rsidRDefault="006F57E3" w:rsidP="006F57E3">
            <w:pPr>
              <w:widowControl/>
              <w:autoSpaceDE/>
              <w:autoSpaceDN/>
              <w:adjustRightInd/>
              <w:contextualSpacing/>
              <w:jc w:val="both"/>
              <w:rPr>
                <w:rFonts w:ascii="Calibri" w:hAnsi="Calibri"/>
                <w:bCs/>
              </w:rPr>
            </w:pPr>
          </w:p>
          <w:p w14:paraId="5B167AFE" w14:textId="1211A42B" w:rsidR="00F13E06" w:rsidRPr="00EC59F4" w:rsidRDefault="00F13E06" w:rsidP="00F13E06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contextualSpacing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 w:rsidRPr="00EC59F4">
              <w:rPr>
                <w:rFonts w:ascii="Calibri" w:hAnsi="Calibri"/>
                <w:bCs/>
                <w:sz w:val="22"/>
                <w:szCs w:val="22"/>
              </w:rPr>
              <w:t>2018-2019</w:t>
            </w:r>
            <w:r w:rsidR="006F57E3">
              <w:rPr>
                <w:rFonts w:ascii="Calibri" w:hAnsi="Calibri"/>
                <w:bCs/>
                <w:sz w:val="22"/>
                <w:szCs w:val="22"/>
              </w:rPr>
              <w:t xml:space="preserve"> (sales support </w:t>
            </w:r>
            <w:r w:rsidR="00871E68">
              <w:rPr>
                <w:rFonts w:ascii="Calibri" w:hAnsi="Calibri"/>
                <w:bCs/>
                <w:sz w:val="22"/>
                <w:szCs w:val="22"/>
              </w:rPr>
              <w:t>executive)</w:t>
            </w:r>
          </w:p>
          <w:p w14:paraId="087935F9" w14:textId="77777777" w:rsidR="00F13E06" w:rsidRPr="00EC59F4" w:rsidRDefault="00F13E06" w:rsidP="00F13E06">
            <w:pPr>
              <w:pStyle w:val="ListParagraph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EC59F4">
              <w:rPr>
                <w:rFonts w:ascii="Calibri" w:hAnsi="Calibri"/>
                <w:bCs/>
                <w:sz w:val="22"/>
                <w:szCs w:val="22"/>
              </w:rPr>
              <w:t>Jc</w:t>
            </w:r>
            <w:proofErr w:type="spellEnd"/>
            <w:r w:rsidRPr="00EC59F4">
              <w:rPr>
                <w:rFonts w:ascii="Calibri" w:hAnsi="Calibri"/>
                <w:bCs/>
                <w:sz w:val="22"/>
                <w:szCs w:val="22"/>
              </w:rPr>
              <w:t xml:space="preserve"> venture </w:t>
            </w:r>
            <w:proofErr w:type="spellStart"/>
            <w:r w:rsidRPr="00EC59F4">
              <w:rPr>
                <w:rFonts w:ascii="Calibri" w:hAnsi="Calibri"/>
                <w:bCs/>
                <w:sz w:val="22"/>
                <w:szCs w:val="22"/>
              </w:rPr>
              <w:t>pvt</w:t>
            </w:r>
            <w:proofErr w:type="spellEnd"/>
            <w:r w:rsidRPr="00EC59F4">
              <w:rPr>
                <w:rFonts w:ascii="Calibri" w:hAnsi="Calibri"/>
                <w:bCs/>
                <w:sz w:val="22"/>
                <w:szCs w:val="22"/>
              </w:rPr>
              <w:t xml:space="preserve"> ltd.</w:t>
            </w:r>
          </w:p>
          <w:p w14:paraId="2D1840D0" w14:textId="6948079F" w:rsidR="00F13E06" w:rsidRPr="00EC59F4" w:rsidRDefault="00F13E06" w:rsidP="00F13E06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contextualSpacing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 w:rsidRPr="00EC59F4">
              <w:rPr>
                <w:rFonts w:ascii="Calibri" w:hAnsi="Calibri"/>
                <w:bCs/>
                <w:sz w:val="22"/>
                <w:szCs w:val="22"/>
              </w:rPr>
              <w:t>2017-2018</w:t>
            </w:r>
            <w:r w:rsidR="00871E68">
              <w:rPr>
                <w:rFonts w:ascii="Calibri" w:hAnsi="Calibri"/>
                <w:bCs/>
                <w:sz w:val="22"/>
                <w:szCs w:val="22"/>
              </w:rPr>
              <w:t xml:space="preserve"> (</w:t>
            </w:r>
            <w:r w:rsidR="0033277E">
              <w:rPr>
                <w:rFonts w:ascii="Calibri" w:hAnsi="Calibri"/>
                <w:bCs/>
                <w:sz w:val="22"/>
                <w:szCs w:val="22"/>
              </w:rPr>
              <w:t>Business development executive)</w:t>
            </w:r>
          </w:p>
          <w:p w14:paraId="167B3D9D" w14:textId="77777777" w:rsidR="00F13E06" w:rsidRPr="00EC59F4" w:rsidRDefault="00F13E06" w:rsidP="00F13E06">
            <w:pPr>
              <w:pStyle w:val="ListParagraph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EC59F4">
              <w:rPr>
                <w:rFonts w:ascii="Calibri" w:hAnsi="Calibri"/>
                <w:bCs/>
                <w:sz w:val="22"/>
                <w:szCs w:val="22"/>
              </w:rPr>
              <w:t>Dhl</w:t>
            </w:r>
            <w:proofErr w:type="spellEnd"/>
            <w:r w:rsidRPr="00EC59F4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EC59F4">
              <w:rPr>
                <w:rFonts w:ascii="Calibri" w:hAnsi="Calibri"/>
                <w:bCs/>
                <w:sz w:val="22"/>
                <w:szCs w:val="22"/>
              </w:rPr>
              <w:t>Infrabulls</w:t>
            </w:r>
            <w:proofErr w:type="spellEnd"/>
            <w:r w:rsidRPr="00EC59F4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proofErr w:type="spellStart"/>
            <w:r w:rsidRPr="00EC59F4">
              <w:rPr>
                <w:rFonts w:ascii="Calibri" w:hAnsi="Calibri"/>
                <w:bCs/>
                <w:sz w:val="22"/>
                <w:szCs w:val="22"/>
              </w:rPr>
              <w:t>pvt</w:t>
            </w:r>
            <w:proofErr w:type="spellEnd"/>
            <w:r w:rsidRPr="00EC59F4">
              <w:rPr>
                <w:rFonts w:ascii="Calibri" w:hAnsi="Calibri"/>
                <w:bCs/>
                <w:sz w:val="22"/>
                <w:szCs w:val="22"/>
              </w:rPr>
              <w:t xml:space="preserve"> ltd.</w:t>
            </w:r>
          </w:p>
          <w:p w14:paraId="10F75F8B" w14:textId="6B95A4A1" w:rsidR="00F13E06" w:rsidRPr="00EC59F4" w:rsidRDefault="00F13E06" w:rsidP="00F13E06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contextualSpacing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 w:rsidRPr="00EC59F4">
              <w:rPr>
                <w:rFonts w:ascii="Calibri" w:hAnsi="Calibri"/>
                <w:bCs/>
                <w:sz w:val="22"/>
                <w:szCs w:val="22"/>
              </w:rPr>
              <w:t>2014-2019</w:t>
            </w:r>
            <w:r w:rsidR="0033277E">
              <w:rPr>
                <w:rFonts w:ascii="Calibri" w:hAnsi="Calibri"/>
                <w:bCs/>
                <w:sz w:val="22"/>
                <w:szCs w:val="22"/>
              </w:rPr>
              <w:t xml:space="preserve"> (</w:t>
            </w:r>
            <w:r w:rsidR="00634BE5">
              <w:rPr>
                <w:rFonts w:ascii="Calibri" w:hAnsi="Calibri"/>
                <w:bCs/>
                <w:sz w:val="22"/>
                <w:szCs w:val="22"/>
              </w:rPr>
              <w:t>Manager)</w:t>
            </w:r>
          </w:p>
          <w:p w14:paraId="7D19111D" w14:textId="77777777" w:rsidR="00F13E06" w:rsidRPr="00EC59F4" w:rsidRDefault="00F13E06" w:rsidP="00F13E06">
            <w:pPr>
              <w:pStyle w:val="ListParagraph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 w:rsidRPr="00EC59F4">
              <w:rPr>
                <w:rFonts w:ascii="Calibri" w:hAnsi="Calibri"/>
                <w:bCs/>
                <w:sz w:val="22"/>
                <w:szCs w:val="22"/>
              </w:rPr>
              <w:t>Clothing retail shop business.</w:t>
            </w:r>
          </w:p>
          <w:p w14:paraId="45B27986" w14:textId="2B79DA02" w:rsidR="00F13E06" w:rsidRPr="00EC59F4" w:rsidRDefault="00F13E06" w:rsidP="00F13E06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contextualSpacing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 w:rsidRPr="00EC59F4">
              <w:rPr>
                <w:rFonts w:ascii="Calibri" w:hAnsi="Calibri"/>
                <w:bCs/>
                <w:sz w:val="22"/>
                <w:szCs w:val="22"/>
              </w:rPr>
              <w:t>2013-2014</w:t>
            </w:r>
            <w:r w:rsidR="00634BE5">
              <w:rPr>
                <w:rFonts w:ascii="Calibri" w:hAnsi="Calibri"/>
                <w:bCs/>
                <w:sz w:val="22"/>
                <w:szCs w:val="22"/>
              </w:rPr>
              <w:t>(</w:t>
            </w:r>
            <w:r w:rsidR="005D79CE">
              <w:rPr>
                <w:rFonts w:ascii="Calibri" w:hAnsi="Calibri"/>
                <w:bCs/>
                <w:sz w:val="22"/>
                <w:szCs w:val="22"/>
              </w:rPr>
              <w:t xml:space="preserve">customer </w:t>
            </w:r>
            <w:r w:rsidR="00634BE5">
              <w:rPr>
                <w:rFonts w:ascii="Calibri" w:hAnsi="Calibri"/>
                <w:bCs/>
                <w:sz w:val="22"/>
                <w:szCs w:val="22"/>
              </w:rPr>
              <w:t>support executive)</w:t>
            </w:r>
          </w:p>
          <w:p w14:paraId="6AECEA69" w14:textId="77777777" w:rsidR="00F13E06" w:rsidRPr="00EC59F4" w:rsidRDefault="00F13E06" w:rsidP="00F13E06">
            <w:pPr>
              <w:pStyle w:val="ListParagraph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proofErr w:type="spellStart"/>
            <w:r w:rsidRPr="00EC59F4">
              <w:rPr>
                <w:rFonts w:ascii="Calibri" w:hAnsi="Calibri"/>
                <w:bCs/>
                <w:sz w:val="22"/>
                <w:szCs w:val="22"/>
              </w:rPr>
              <w:t>bpo</w:t>
            </w:r>
            <w:proofErr w:type="spellEnd"/>
          </w:p>
          <w:p w14:paraId="1DE9AB18" w14:textId="77777777" w:rsidR="00EF62B5" w:rsidRDefault="00EF62B5" w:rsidP="00EF62B5">
            <w:pPr>
              <w:ind w:right="180"/>
              <w:jc w:val="both"/>
            </w:pPr>
          </w:p>
          <w:p w14:paraId="28556F3E" w14:textId="77777777" w:rsidR="00EF62B5" w:rsidRDefault="00EF62B5" w:rsidP="00EF62B5">
            <w:pPr>
              <w:ind w:right="180"/>
              <w:jc w:val="both"/>
            </w:pPr>
          </w:p>
          <w:p w14:paraId="709967DA" w14:textId="77777777" w:rsidR="00EF62B5" w:rsidRDefault="00EF62B5" w:rsidP="00EF62B5">
            <w:pPr>
              <w:ind w:right="180"/>
              <w:jc w:val="both"/>
            </w:pPr>
          </w:p>
          <w:p w14:paraId="4831F73A" w14:textId="77777777" w:rsidR="00EF62B5" w:rsidRDefault="00EF62B5" w:rsidP="00EF62B5">
            <w:pPr>
              <w:ind w:right="180"/>
              <w:jc w:val="both"/>
            </w:pPr>
          </w:p>
          <w:p w14:paraId="3FE64E9A" w14:textId="77777777" w:rsidR="00EF62B5" w:rsidRPr="00EF62B5" w:rsidRDefault="00EF62B5" w:rsidP="00EF62B5">
            <w:pPr>
              <w:ind w:right="180"/>
              <w:jc w:val="both"/>
              <w:rPr>
                <w:rFonts w:ascii="Calibri" w:hAnsi="Calibri"/>
                <w:bCs/>
              </w:rPr>
            </w:pPr>
            <w:r w:rsidRPr="00EF62B5">
              <w:t>Thinking, Planning, Initialization &amp; Orientation due to Applying Knowledge, Skills &amp; devotion toward job. I able to Attaint the Goal of organization and make growth of organization and myself also, as per my role in the organization.</w:t>
            </w:r>
            <w:r w:rsidRPr="00EF62B5">
              <w:rPr>
                <w:rFonts w:ascii="Calibri" w:hAnsi="Calibri"/>
                <w:bCs/>
              </w:rPr>
              <w:tab/>
            </w:r>
          </w:p>
          <w:p w14:paraId="01623E52" w14:textId="77777777" w:rsidR="00EF62B5" w:rsidRDefault="00EF62B5" w:rsidP="00EF62B5">
            <w:pPr>
              <w:ind w:right="180"/>
              <w:jc w:val="both"/>
              <w:rPr>
                <w:rFonts w:ascii="Calibri" w:hAnsi="Calibri"/>
                <w:bCs/>
                <w:sz w:val="26"/>
                <w:szCs w:val="26"/>
              </w:rPr>
            </w:pPr>
          </w:p>
          <w:p w14:paraId="30FD7122" w14:textId="77777777" w:rsidR="003D1B71" w:rsidRPr="00740017" w:rsidRDefault="003D1B71" w:rsidP="00AC6C7E">
            <w:pPr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99B44344CC70459D8C30C951D82998D0"/>
              </w:placeholder>
              <w:temporary/>
              <w:showingPlcHdr/>
              <w15:appearance w15:val="hidden"/>
            </w:sdtPr>
            <w:sdtContent>
              <w:p w14:paraId="05E9F8AD" w14:textId="77777777" w:rsidR="009C4678" w:rsidRPr="009C4678" w:rsidRDefault="003D1B71" w:rsidP="009C4678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14:paraId="1D9677F3" w14:textId="77777777" w:rsidR="00CE5360" w:rsidRDefault="00CE5360" w:rsidP="00F13E06">
            <w:pPr>
              <w:pStyle w:val="SchoolName"/>
            </w:pPr>
            <w:r>
              <w:t xml:space="preserve">Bachelor of arts </w:t>
            </w:r>
          </w:p>
          <w:p w14:paraId="7BF5C339" w14:textId="2B6A06E0" w:rsidR="003D1B71" w:rsidRPr="00740017" w:rsidRDefault="00F13E06" w:rsidP="00F13E06">
            <w:pPr>
              <w:pStyle w:val="SchoolName"/>
            </w:pPr>
            <w:r>
              <w:t>H</w:t>
            </w:r>
            <w:r w:rsidR="00EF62B5">
              <w:t>R</w:t>
            </w:r>
            <w:r>
              <w:t>SS</w:t>
            </w:r>
            <w:r w:rsidR="003D1B71" w:rsidRPr="00740017">
              <w:t xml:space="preserve">, </w:t>
            </w:r>
            <w:r>
              <w:t>Indore Madhya Pradesh</w:t>
            </w:r>
          </w:p>
          <w:p w14:paraId="1E4F5702" w14:textId="77777777" w:rsidR="003D1B71" w:rsidRPr="00740017" w:rsidRDefault="00F13E06" w:rsidP="00F13E06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Diploma in computer application with first division marks.</w:t>
            </w:r>
          </w:p>
          <w:sdt>
            <w:sdtPr>
              <w:rPr>
                <w:rFonts w:ascii="Calibri" w:hAnsi="Calibri" w:cs="Calibri"/>
                <w:color w:val="0072C7"/>
              </w:rPr>
              <w:id w:val="-1730222568"/>
              <w:placeholder>
                <w:docPart w:val="CDAB14AB4C3D4592ABF3350D79A92A46"/>
              </w:placeholder>
              <w:temporary/>
              <w:showingPlcHdr/>
              <w15:appearance w15:val="hidden"/>
            </w:sdtPr>
            <w:sdtContent>
              <w:p w14:paraId="64C9BC2B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Communication</w:t>
                </w:r>
              </w:p>
            </w:sdtContent>
          </w:sdt>
          <w:p w14:paraId="2A44B2A9" w14:textId="77777777" w:rsidR="00FB78BA" w:rsidRPr="009C4678" w:rsidRDefault="00FB78BA" w:rsidP="009C4678">
            <w:pPr>
              <w:pStyle w:val="ListParagraph"/>
              <w:widowControl/>
              <w:numPr>
                <w:ilvl w:val="0"/>
                <w:numId w:val="4"/>
              </w:numPr>
              <w:shd w:val="clear" w:color="auto" w:fill="FFFFFF"/>
              <w:autoSpaceDE/>
              <w:autoSpaceDN/>
              <w:adjustRightInd/>
              <w:spacing w:after="60"/>
              <w:jc w:val="both"/>
              <w:rPr>
                <w:rFonts w:cstheme="minorHAnsi"/>
                <w:color w:val="202124"/>
              </w:rPr>
            </w:pPr>
            <w:r w:rsidRPr="009C4678">
              <w:rPr>
                <w:rFonts w:cstheme="minorHAnsi"/>
                <w:color w:val="202124"/>
              </w:rPr>
              <w:t>Writing.</w:t>
            </w:r>
          </w:p>
          <w:p w14:paraId="2886CC98" w14:textId="77777777" w:rsidR="00FB78BA" w:rsidRPr="009C4678" w:rsidRDefault="00FB78BA" w:rsidP="009C4678">
            <w:pPr>
              <w:pStyle w:val="ListParagraph"/>
              <w:widowControl/>
              <w:numPr>
                <w:ilvl w:val="0"/>
                <w:numId w:val="4"/>
              </w:numPr>
              <w:shd w:val="clear" w:color="auto" w:fill="FFFFFF"/>
              <w:autoSpaceDE/>
              <w:autoSpaceDN/>
              <w:adjustRightInd/>
              <w:spacing w:after="60"/>
              <w:jc w:val="both"/>
              <w:rPr>
                <w:rFonts w:cstheme="minorHAnsi"/>
                <w:color w:val="202124"/>
              </w:rPr>
            </w:pPr>
            <w:r w:rsidRPr="009C4678">
              <w:rPr>
                <w:rFonts w:cstheme="minorHAnsi"/>
                <w:color w:val="202124"/>
              </w:rPr>
              <w:t>Speaking.</w:t>
            </w:r>
          </w:p>
          <w:p w14:paraId="5663BCD5" w14:textId="77777777" w:rsidR="00FB78BA" w:rsidRPr="009C4678" w:rsidRDefault="00FB78BA" w:rsidP="009C4678">
            <w:pPr>
              <w:pStyle w:val="ListParagraph"/>
              <w:widowControl/>
              <w:numPr>
                <w:ilvl w:val="0"/>
                <w:numId w:val="4"/>
              </w:numPr>
              <w:shd w:val="clear" w:color="auto" w:fill="FFFFFF"/>
              <w:autoSpaceDE/>
              <w:autoSpaceDN/>
              <w:adjustRightInd/>
              <w:spacing w:after="60"/>
              <w:jc w:val="both"/>
              <w:rPr>
                <w:rFonts w:cstheme="minorHAnsi"/>
                <w:color w:val="202124"/>
              </w:rPr>
            </w:pPr>
            <w:r w:rsidRPr="009C4678">
              <w:rPr>
                <w:rFonts w:cstheme="minorHAnsi"/>
                <w:color w:val="202124"/>
              </w:rPr>
              <w:t>Presenting.</w:t>
            </w:r>
          </w:p>
          <w:p w14:paraId="4B501A82" w14:textId="77777777" w:rsidR="00FB78BA" w:rsidRPr="009C4678" w:rsidRDefault="00FB78BA" w:rsidP="009C4678">
            <w:pPr>
              <w:pStyle w:val="ListParagraph"/>
              <w:widowControl/>
              <w:numPr>
                <w:ilvl w:val="0"/>
                <w:numId w:val="4"/>
              </w:numPr>
              <w:shd w:val="clear" w:color="auto" w:fill="FFFFFF"/>
              <w:autoSpaceDE/>
              <w:autoSpaceDN/>
              <w:adjustRightInd/>
              <w:spacing w:after="60"/>
              <w:jc w:val="both"/>
              <w:rPr>
                <w:rFonts w:cstheme="minorHAnsi"/>
                <w:color w:val="202124"/>
              </w:rPr>
            </w:pPr>
            <w:r w:rsidRPr="009C4678">
              <w:rPr>
                <w:rFonts w:cstheme="minorHAnsi"/>
                <w:color w:val="202124"/>
              </w:rPr>
              <w:t>Listening.</w:t>
            </w:r>
          </w:p>
          <w:p w14:paraId="5B15D2FA" w14:textId="77777777" w:rsidR="00FB78BA" w:rsidRPr="009C4678" w:rsidRDefault="00FB78BA" w:rsidP="009C4678">
            <w:pPr>
              <w:pStyle w:val="ListParagraph"/>
              <w:widowControl/>
              <w:numPr>
                <w:ilvl w:val="0"/>
                <w:numId w:val="4"/>
              </w:numPr>
              <w:shd w:val="clear" w:color="auto" w:fill="FFFFFF"/>
              <w:autoSpaceDE/>
              <w:autoSpaceDN/>
              <w:adjustRightInd/>
              <w:spacing w:after="60"/>
              <w:jc w:val="both"/>
              <w:rPr>
                <w:rFonts w:cstheme="minorHAnsi"/>
                <w:color w:val="202124"/>
              </w:rPr>
            </w:pPr>
            <w:r w:rsidRPr="009C4678">
              <w:rPr>
                <w:rFonts w:cstheme="minorHAnsi"/>
                <w:color w:val="202124"/>
              </w:rPr>
              <w:t>Negotiating.</w:t>
            </w:r>
          </w:p>
          <w:p w14:paraId="6F4BB448" w14:textId="77777777" w:rsidR="00FB78BA" w:rsidRDefault="00FB78BA" w:rsidP="009C4678">
            <w:pPr>
              <w:pStyle w:val="ListParagraph"/>
              <w:widowControl/>
              <w:numPr>
                <w:ilvl w:val="0"/>
                <w:numId w:val="4"/>
              </w:numPr>
              <w:shd w:val="clear" w:color="auto" w:fill="FFFFFF"/>
              <w:autoSpaceDE/>
              <w:autoSpaceDN/>
              <w:adjustRightInd/>
              <w:spacing w:after="60"/>
              <w:jc w:val="both"/>
              <w:rPr>
                <w:rFonts w:cstheme="minorHAnsi"/>
                <w:color w:val="202124"/>
                <w:sz w:val="24"/>
              </w:rPr>
            </w:pPr>
            <w:r w:rsidRPr="009C4678">
              <w:rPr>
                <w:rFonts w:cstheme="minorHAnsi"/>
                <w:color w:val="202124"/>
              </w:rPr>
              <w:t>Team building</w:t>
            </w:r>
            <w:r w:rsidR="009C4678" w:rsidRPr="009C4678">
              <w:rPr>
                <w:rFonts w:cstheme="minorHAnsi"/>
                <w:color w:val="202124"/>
                <w:sz w:val="24"/>
              </w:rPr>
              <w:t>.</w:t>
            </w:r>
          </w:p>
          <w:p w14:paraId="46502AD6" w14:textId="77777777" w:rsidR="00C3363F" w:rsidRDefault="00C3363F" w:rsidP="00C3363F">
            <w:pPr>
              <w:widowControl/>
              <w:shd w:val="clear" w:color="auto" w:fill="FFFFFF"/>
              <w:autoSpaceDE/>
              <w:autoSpaceDN/>
              <w:adjustRightInd/>
              <w:spacing w:after="60"/>
              <w:jc w:val="both"/>
              <w:rPr>
                <w:rFonts w:cstheme="minorHAnsi"/>
                <w:color w:val="202124"/>
                <w:sz w:val="24"/>
              </w:rPr>
            </w:pPr>
          </w:p>
          <w:p w14:paraId="0C88372D" w14:textId="77777777" w:rsidR="00C3363F" w:rsidRDefault="00C3363F" w:rsidP="00C3363F">
            <w:pPr>
              <w:widowControl/>
              <w:shd w:val="clear" w:color="auto" w:fill="FFFFFF"/>
              <w:autoSpaceDE/>
              <w:autoSpaceDN/>
              <w:adjustRightInd/>
              <w:spacing w:after="60"/>
              <w:jc w:val="both"/>
              <w:rPr>
                <w:rFonts w:cstheme="minorHAnsi"/>
                <w:color w:val="202124"/>
                <w:sz w:val="24"/>
              </w:rPr>
            </w:pPr>
          </w:p>
          <w:p w14:paraId="60B96E3F" w14:textId="77777777" w:rsidR="00C3363F" w:rsidRPr="00C3363F" w:rsidRDefault="00C3363F" w:rsidP="00C3363F">
            <w:pPr>
              <w:widowControl/>
              <w:shd w:val="clear" w:color="auto" w:fill="FFFFFF"/>
              <w:autoSpaceDE/>
              <w:autoSpaceDN/>
              <w:adjustRightInd/>
              <w:spacing w:after="60"/>
              <w:jc w:val="both"/>
              <w:rPr>
                <w:rFonts w:cstheme="minorHAnsi"/>
                <w:color w:val="202124"/>
                <w:sz w:val="24"/>
              </w:rPr>
            </w:pPr>
          </w:p>
          <w:p w14:paraId="44C749DE" w14:textId="77777777" w:rsidR="003D1B71" w:rsidRPr="00740017" w:rsidRDefault="003D1B71" w:rsidP="00AC6C7E">
            <w:pPr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  <w:color w:val="0072C7"/>
              </w:rPr>
              <w:id w:val="-278101685"/>
              <w:placeholder>
                <w:docPart w:val="5B573A74D1C44035AC60AFA202DD1B5C"/>
              </w:placeholder>
              <w:temporary/>
              <w:showingPlcHdr/>
              <w15:appearance w15:val="hidden"/>
            </w:sdtPr>
            <w:sdtContent>
              <w:p w14:paraId="2C69A177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Leadership</w:t>
                </w:r>
              </w:p>
            </w:sdtContent>
          </w:sdt>
          <w:p w14:paraId="6B642792" w14:textId="77777777" w:rsidR="009C4678" w:rsidRPr="009C4678" w:rsidRDefault="009C4678" w:rsidP="009C4678">
            <w:pPr>
              <w:pStyle w:val="ListParagraph"/>
              <w:widowControl/>
              <w:numPr>
                <w:ilvl w:val="0"/>
                <w:numId w:val="7"/>
              </w:numPr>
              <w:shd w:val="clear" w:color="auto" w:fill="FFFFFF"/>
              <w:autoSpaceDE/>
              <w:autoSpaceDN/>
              <w:adjustRightInd/>
              <w:spacing w:after="60"/>
              <w:rPr>
                <w:rFonts w:cstheme="minorHAnsi"/>
                <w:color w:val="202124"/>
              </w:rPr>
            </w:pPr>
            <w:r w:rsidRPr="009C4678">
              <w:rPr>
                <w:rFonts w:cstheme="minorHAnsi"/>
                <w:color w:val="202124"/>
              </w:rPr>
              <w:t>Analytical Decision Making. ...</w:t>
            </w:r>
          </w:p>
          <w:p w14:paraId="7C4F07F8" w14:textId="77777777" w:rsidR="009C4678" w:rsidRPr="009C4678" w:rsidRDefault="009C4678" w:rsidP="009C4678">
            <w:pPr>
              <w:pStyle w:val="ListParagraph"/>
              <w:widowControl/>
              <w:numPr>
                <w:ilvl w:val="0"/>
                <w:numId w:val="7"/>
              </w:numPr>
              <w:shd w:val="clear" w:color="auto" w:fill="FFFFFF"/>
              <w:autoSpaceDE/>
              <w:autoSpaceDN/>
              <w:adjustRightInd/>
              <w:spacing w:after="60"/>
              <w:rPr>
                <w:rFonts w:cstheme="minorHAnsi"/>
                <w:color w:val="202124"/>
              </w:rPr>
            </w:pPr>
            <w:r w:rsidRPr="009C4678">
              <w:rPr>
                <w:rFonts w:cstheme="minorHAnsi"/>
                <w:color w:val="202124"/>
              </w:rPr>
              <w:t>Communication. ...</w:t>
            </w:r>
          </w:p>
          <w:p w14:paraId="7EF19F90" w14:textId="77777777" w:rsidR="009C4678" w:rsidRPr="009C4678" w:rsidRDefault="009C4678" w:rsidP="009C4678">
            <w:pPr>
              <w:pStyle w:val="ListParagraph"/>
              <w:widowControl/>
              <w:numPr>
                <w:ilvl w:val="0"/>
                <w:numId w:val="7"/>
              </w:numPr>
              <w:shd w:val="clear" w:color="auto" w:fill="FFFFFF"/>
              <w:autoSpaceDE/>
              <w:autoSpaceDN/>
              <w:adjustRightInd/>
              <w:spacing w:after="60"/>
              <w:rPr>
                <w:rFonts w:cstheme="minorHAnsi"/>
                <w:color w:val="202124"/>
              </w:rPr>
            </w:pPr>
            <w:r w:rsidRPr="009C4678">
              <w:rPr>
                <w:rFonts w:cstheme="minorHAnsi"/>
                <w:color w:val="202124"/>
              </w:rPr>
              <w:t>Delegation. ...</w:t>
            </w:r>
          </w:p>
          <w:p w14:paraId="16835BDD" w14:textId="77777777" w:rsidR="009C4678" w:rsidRPr="009C4678" w:rsidRDefault="009C4678" w:rsidP="009C4678">
            <w:pPr>
              <w:pStyle w:val="ListParagraph"/>
              <w:widowControl/>
              <w:numPr>
                <w:ilvl w:val="0"/>
                <w:numId w:val="7"/>
              </w:numPr>
              <w:shd w:val="clear" w:color="auto" w:fill="FFFFFF"/>
              <w:autoSpaceDE/>
              <w:autoSpaceDN/>
              <w:adjustRightInd/>
              <w:spacing w:after="60"/>
              <w:rPr>
                <w:rFonts w:cstheme="minorHAnsi"/>
                <w:color w:val="202124"/>
              </w:rPr>
            </w:pPr>
            <w:r w:rsidRPr="009C4678">
              <w:rPr>
                <w:rFonts w:cstheme="minorHAnsi"/>
                <w:color w:val="202124"/>
              </w:rPr>
              <w:t>Teamwork. ...</w:t>
            </w:r>
          </w:p>
          <w:p w14:paraId="4867ED33" w14:textId="77777777" w:rsidR="009C4678" w:rsidRPr="009C4678" w:rsidRDefault="009C4678" w:rsidP="009C4678">
            <w:pPr>
              <w:pStyle w:val="ListParagraph"/>
              <w:widowControl/>
              <w:numPr>
                <w:ilvl w:val="0"/>
                <w:numId w:val="7"/>
              </w:numPr>
              <w:shd w:val="clear" w:color="auto" w:fill="FFFFFF"/>
              <w:autoSpaceDE/>
              <w:autoSpaceDN/>
              <w:adjustRightInd/>
              <w:spacing w:after="60"/>
              <w:rPr>
                <w:rFonts w:cstheme="minorHAnsi"/>
                <w:color w:val="202124"/>
              </w:rPr>
            </w:pPr>
            <w:r w:rsidRPr="009C4678">
              <w:rPr>
                <w:rFonts w:cstheme="minorHAnsi"/>
                <w:color w:val="202124"/>
              </w:rPr>
              <w:t>Adaptability. ...</w:t>
            </w:r>
          </w:p>
          <w:p w14:paraId="5603950B" w14:textId="77777777" w:rsidR="009C4678" w:rsidRPr="009C4678" w:rsidRDefault="009C4678" w:rsidP="009C4678">
            <w:pPr>
              <w:pStyle w:val="ListParagraph"/>
              <w:widowControl/>
              <w:numPr>
                <w:ilvl w:val="0"/>
                <w:numId w:val="7"/>
              </w:numPr>
              <w:shd w:val="clear" w:color="auto" w:fill="FFFFFF"/>
              <w:autoSpaceDE/>
              <w:autoSpaceDN/>
              <w:adjustRightInd/>
              <w:spacing w:after="60"/>
              <w:rPr>
                <w:rFonts w:cstheme="minorHAnsi"/>
                <w:color w:val="202124"/>
              </w:rPr>
            </w:pPr>
            <w:r w:rsidRPr="009C4678">
              <w:rPr>
                <w:rFonts w:cstheme="minorHAnsi"/>
                <w:color w:val="202124"/>
              </w:rPr>
              <w:t>Creative Problem-Solving. ...</w:t>
            </w:r>
          </w:p>
          <w:p w14:paraId="6279A6D4" w14:textId="77777777" w:rsidR="009C4678" w:rsidRPr="009C4678" w:rsidRDefault="009C4678" w:rsidP="009C4678">
            <w:pPr>
              <w:pStyle w:val="ListParagraph"/>
              <w:widowControl/>
              <w:numPr>
                <w:ilvl w:val="0"/>
                <w:numId w:val="7"/>
              </w:numPr>
              <w:shd w:val="clear" w:color="auto" w:fill="FFFFFF"/>
              <w:autoSpaceDE/>
              <w:autoSpaceDN/>
              <w:adjustRightInd/>
              <w:spacing w:after="60"/>
              <w:rPr>
                <w:rFonts w:cstheme="minorHAnsi"/>
                <w:color w:val="202124"/>
              </w:rPr>
            </w:pPr>
            <w:r w:rsidRPr="009C4678">
              <w:rPr>
                <w:rFonts w:cstheme="minorHAnsi"/>
                <w:color w:val="202124"/>
              </w:rPr>
              <w:t>Trustworthiness. ...</w:t>
            </w:r>
          </w:p>
          <w:p w14:paraId="7001F911" w14:textId="77777777" w:rsidR="009C4678" w:rsidRDefault="009C4678" w:rsidP="009C4678">
            <w:pPr>
              <w:pStyle w:val="ListParagraph"/>
              <w:widowControl/>
              <w:numPr>
                <w:ilvl w:val="0"/>
                <w:numId w:val="7"/>
              </w:numPr>
              <w:shd w:val="clear" w:color="auto" w:fill="FFFFFF"/>
              <w:autoSpaceDE/>
              <w:autoSpaceDN/>
              <w:adjustRightInd/>
              <w:spacing w:after="60"/>
              <w:rPr>
                <w:rFonts w:cstheme="minorHAnsi"/>
                <w:color w:val="202124"/>
              </w:rPr>
            </w:pPr>
            <w:r w:rsidRPr="009C4678">
              <w:rPr>
                <w:rFonts w:cstheme="minorHAnsi"/>
                <w:color w:val="202124"/>
              </w:rPr>
              <w:t>Tech Savviness.</w:t>
            </w:r>
          </w:p>
          <w:p w14:paraId="16BCEA27" w14:textId="77777777" w:rsidR="00C3363F" w:rsidRDefault="00C3363F" w:rsidP="00C3363F">
            <w:pPr>
              <w:widowControl/>
              <w:shd w:val="clear" w:color="auto" w:fill="FFFFFF"/>
              <w:autoSpaceDE/>
              <w:autoSpaceDN/>
              <w:adjustRightInd/>
              <w:spacing w:after="60"/>
              <w:rPr>
                <w:rFonts w:cstheme="minorHAnsi"/>
                <w:color w:val="202124"/>
              </w:rPr>
            </w:pPr>
          </w:p>
          <w:p w14:paraId="686FA013" w14:textId="77777777" w:rsidR="00C3363F" w:rsidRDefault="00C3363F" w:rsidP="00C3363F">
            <w:pPr>
              <w:widowControl/>
              <w:shd w:val="clear" w:color="auto" w:fill="FFFFFF"/>
              <w:autoSpaceDE/>
              <w:autoSpaceDN/>
              <w:adjustRightInd/>
              <w:spacing w:after="60"/>
              <w:rPr>
                <w:rFonts w:cstheme="minorHAnsi"/>
                <w:color w:val="202124"/>
              </w:rPr>
            </w:pPr>
          </w:p>
          <w:p w14:paraId="1D5CE4CD" w14:textId="77777777" w:rsidR="00C3363F" w:rsidRDefault="00C3363F" w:rsidP="00C3363F">
            <w:pPr>
              <w:widowControl/>
              <w:shd w:val="clear" w:color="auto" w:fill="FFFFFF"/>
              <w:autoSpaceDE/>
              <w:autoSpaceDN/>
              <w:adjustRightInd/>
              <w:spacing w:after="60"/>
              <w:rPr>
                <w:rFonts w:cstheme="minorHAnsi"/>
                <w:color w:val="202124"/>
              </w:rPr>
            </w:pPr>
          </w:p>
          <w:p w14:paraId="0FC25588" w14:textId="77777777" w:rsidR="00C3363F" w:rsidRPr="00C3363F" w:rsidRDefault="00C3363F" w:rsidP="00C3363F">
            <w:pPr>
              <w:widowControl/>
              <w:shd w:val="clear" w:color="auto" w:fill="FFFFFF"/>
              <w:autoSpaceDE/>
              <w:autoSpaceDN/>
              <w:adjustRightInd/>
              <w:spacing w:after="60"/>
              <w:rPr>
                <w:rFonts w:cstheme="minorHAnsi"/>
                <w:color w:val="202124"/>
              </w:rPr>
            </w:pPr>
          </w:p>
          <w:p w14:paraId="2D57F9B4" w14:textId="77777777" w:rsidR="003D1B71" w:rsidRPr="00740017" w:rsidRDefault="003D1B71" w:rsidP="00AC6C7E">
            <w:pPr>
              <w:rPr>
                <w:rFonts w:ascii="Calibri" w:hAnsi="Calibri" w:cs="Calibri"/>
              </w:rPr>
            </w:pPr>
          </w:p>
          <w:p w14:paraId="23134A2E" w14:textId="77777777" w:rsidR="003D1B71" w:rsidRPr="009C4678" w:rsidRDefault="009C4678" w:rsidP="009C4678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Hobbies</w:t>
            </w:r>
          </w:p>
        </w:tc>
      </w:tr>
      <w:tr w:rsidR="003D1B71" w14:paraId="4E278A06" w14:textId="77777777" w:rsidTr="003D1B71">
        <w:trPr>
          <w:trHeight w:val="1164"/>
        </w:trPr>
        <w:tc>
          <w:tcPr>
            <w:tcW w:w="720" w:type="dxa"/>
          </w:tcPr>
          <w:p w14:paraId="5A77935B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385CE206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5E57E375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CBDF331" w14:textId="77777777" w:rsidR="003D1B71" w:rsidRPr="00590471" w:rsidRDefault="003D1B71" w:rsidP="00222466"/>
        </w:tc>
      </w:tr>
      <w:tr w:rsidR="003D1B71" w14:paraId="7E61E0E4" w14:textId="77777777" w:rsidTr="003D1B71">
        <w:trPr>
          <w:trHeight w:val="543"/>
        </w:trPr>
        <w:tc>
          <w:tcPr>
            <w:tcW w:w="720" w:type="dxa"/>
          </w:tcPr>
          <w:p w14:paraId="5DE6DF52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D123024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166804A" wp14:editId="24544D95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25EBDA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srfzn2gAAAAMBAAAPAAAAZHJzL2Rvd25y&#10;ZXYueG1sTI9BS8NAEIXvgv9hmYI3u0lLRNJsSinqqQi2gnibJtMkNDsbstsk/feOXuxlHsMb3vsm&#10;W0+2VQP1vnFsIJ5HoIgLVzZcGfg8vD4+g/IBucTWMRm4kod1fn+XYVq6kT9o2IdKSQj7FA3UIXSp&#10;1r6oyaKfu45YvJPrLQZZ+0qXPY4Sblu9iKInbbFhaaixo21NxXl/sQbeRhw3y/hl2J1P2+v3IXn/&#10;2sVkzMNs2qxABZrC/zH84gs65MJ0dBcuvWoNyCPhb4qXLGNQR9FFAjrP9C17/gM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">
                      <v:shape id="Freeform: Shape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DCDCFBC" w14:textId="77777777" w:rsidR="003D1B71" w:rsidRPr="00380FD1" w:rsidRDefault="009C4678" w:rsidP="009C4678">
            <w:pPr>
              <w:pStyle w:val="Information"/>
            </w:pPr>
            <w:r>
              <w:t>85 Mishra Nagar Annapurna main road Indore 452009</w:t>
            </w:r>
          </w:p>
        </w:tc>
        <w:tc>
          <w:tcPr>
            <w:tcW w:w="423" w:type="dxa"/>
            <w:vMerge/>
          </w:tcPr>
          <w:p w14:paraId="1BA7467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B476E5D" w14:textId="77777777" w:rsidR="003D1B71" w:rsidRDefault="003D1B71" w:rsidP="005801E5">
            <w:pPr>
              <w:pStyle w:val="Heading1"/>
            </w:pPr>
          </w:p>
        </w:tc>
      </w:tr>
      <w:tr w:rsidR="003D1B71" w14:paraId="209D0E2A" w14:textId="77777777" w:rsidTr="003D1B71">
        <w:trPr>
          <w:trHeight w:val="183"/>
        </w:trPr>
        <w:tc>
          <w:tcPr>
            <w:tcW w:w="720" w:type="dxa"/>
          </w:tcPr>
          <w:p w14:paraId="0BFD7574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58FA8E7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434F5D84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6C36240" w14:textId="77777777" w:rsidR="003D1B71" w:rsidRDefault="003D1B71" w:rsidP="005801E5">
            <w:pPr>
              <w:pStyle w:val="Heading1"/>
            </w:pPr>
          </w:p>
        </w:tc>
      </w:tr>
      <w:tr w:rsidR="003D1B71" w14:paraId="417193D3" w14:textId="77777777" w:rsidTr="003D1B71">
        <w:trPr>
          <w:trHeight w:val="624"/>
        </w:trPr>
        <w:tc>
          <w:tcPr>
            <w:tcW w:w="720" w:type="dxa"/>
          </w:tcPr>
          <w:p w14:paraId="44351DBA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4C23273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1311788" wp14:editId="6360A468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F1646E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">
                      <v:shape id="Freeform: Shape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916435C" w14:textId="3EA9CA91" w:rsidR="003D1B71" w:rsidRPr="00380FD1" w:rsidRDefault="00B6442B" w:rsidP="009C4678">
            <w:pPr>
              <w:pStyle w:val="Information"/>
            </w:pPr>
            <w:r>
              <w:t>Contact number-+91</w:t>
            </w:r>
            <w:r w:rsidR="00634BE5">
              <w:t>6264118278</w:t>
            </w:r>
          </w:p>
        </w:tc>
        <w:tc>
          <w:tcPr>
            <w:tcW w:w="423" w:type="dxa"/>
            <w:vMerge/>
          </w:tcPr>
          <w:p w14:paraId="16231B9B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BE6D476" w14:textId="77777777" w:rsidR="003D1B71" w:rsidRDefault="003D1B71" w:rsidP="005801E5">
            <w:pPr>
              <w:pStyle w:val="Heading1"/>
            </w:pPr>
          </w:p>
        </w:tc>
      </w:tr>
      <w:tr w:rsidR="003D1B71" w14:paraId="4CCBD88E" w14:textId="77777777" w:rsidTr="003D1B71">
        <w:trPr>
          <w:trHeight w:val="183"/>
        </w:trPr>
        <w:tc>
          <w:tcPr>
            <w:tcW w:w="720" w:type="dxa"/>
          </w:tcPr>
          <w:p w14:paraId="3D40E124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D09F399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01D32667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C74ED99" w14:textId="77777777" w:rsidR="003D1B71" w:rsidRDefault="003D1B71" w:rsidP="005801E5">
            <w:pPr>
              <w:pStyle w:val="Heading1"/>
            </w:pPr>
          </w:p>
        </w:tc>
      </w:tr>
      <w:tr w:rsidR="003D1B71" w14:paraId="514F1EDA" w14:textId="77777777" w:rsidTr="003D1B71">
        <w:trPr>
          <w:trHeight w:val="633"/>
        </w:trPr>
        <w:tc>
          <w:tcPr>
            <w:tcW w:w="720" w:type="dxa"/>
          </w:tcPr>
          <w:p w14:paraId="433FA57D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BBC8772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D90081F" wp14:editId="699434AC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E86E35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6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AA514DB" w14:textId="77777777" w:rsidR="003D1B71" w:rsidRPr="00380FD1" w:rsidRDefault="009C4678" w:rsidP="009C4678">
            <w:pPr>
              <w:pStyle w:val="Information"/>
            </w:pPr>
            <w:r>
              <w:t>Aman.malviya7@gmail.com</w:t>
            </w:r>
          </w:p>
        </w:tc>
        <w:tc>
          <w:tcPr>
            <w:tcW w:w="423" w:type="dxa"/>
            <w:vMerge/>
          </w:tcPr>
          <w:p w14:paraId="7A1DD35F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542DE18" w14:textId="77777777" w:rsidR="003D1B71" w:rsidRDefault="003D1B71" w:rsidP="005801E5">
            <w:pPr>
              <w:pStyle w:val="Heading1"/>
            </w:pPr>
          </w:p>
        </w:tc>
      </w:tr>
      <w:tr w:rsidR="003D1B71" w14:paraId="7B5EA987" w14:textId="77777777" w:rsidTr="003D1B71">
        <w:trPr>
          <w:trHeight w:val="174"/>
        </w:trPr>
        <w:tc>
          <w:tcPr>
            <w:tcW w:w="720" w:type="dxa"/>
          </w:tcPr>
          <w:p w14:paraId="635F6CC1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EDC26F7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3ECFBF6D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2EF8F71" w14:textId="77777777" w:rsidR="003D1B71" w:rsidRDefault="003D1B71" w:rsidP="005801E5">
            <w:pPr>
              <w:pStyle w:val="Heading1"/>
            </w:pPr>
          </w:p>
        </w:tc>
      </w:tr>
      <w:tr w:rsidR="003D1B71" w14:paraId="3D41E33E" w14:textId="77777777" w:rsidTr="003D1B71">
        <w:trPr>
          <w:trHeight w:val="633"/>
        </w:trPr>
        <w:tc>
          <w:tcPr>
            <w:tcW w:w="720" w:type="dxa"/>
          </w:tcPr>
          <w:p w14:paraId="799AAB2E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DA60FC1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26B72553" w14:textId="77777777" w:rsidR="003D1B71" w:rsidRPr="00380FD1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14:paraId="5B1F9C32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6B80919" w14:textId="77777777" w:rsidR="003D1B71" w:rsidRDefault="003D1B71" w:rsidP="005801E5">
            <w:pPr>
              <w:pStyle w:val="Heading1"/>
            </w:pPr>
          </w:p>
        </w:tc>
      </w:tr>
      <w:tr w:rsidR="003D1B71" w14:paraId="0486317F" w14:textId="77777777" w:rsidTr="00EF62B5">
        <w:trPr>
          <w:trHeight w:val="2448"/>
        </w:trPr>
        <w:tc>
          <w:tcPr>
            <w:tcW w:w="720" w:type="dxa"/>
          </w:tcPr>
          <w:p w14:paraId="23B78F3A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53FE6568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61852F9B" w14:textId="77777777" w:rsidR="003D1B71" w:rsidRDefault="003D1B71" w:rsidP="00222466"/>
          <w:p w14:paraId="4D802B91" w14:textId="77777777" w:rsidR="009C4678" w:rsidRDefault="009C4678" w:rsidP="00222466"/>
          <w:p w14:paraId="491446D9" w14:textId="77777777" w:rsidR="009C4678" w:rsidRDefault="009C4678" w:rsidP="00222466"/>
          <w:p w14:paraId="29EEBF43" w14:textId="77777777" w:rsidR="009C4678" w:rsidRDefault="009C4678" w:rsidP="00222466"/>
        </w:tc>
        <w:tc>
          <w:tcPr>
            <w:tcW w:w="6607" w:type="dxa"/>
            <w:vMerge/>
          </w:tcPr>
          <w:p w14:paraId="472C2B4E" w14:textId="77777777" w:rsidR="003D1B71" w:rsidRDefault="003D1B71" w:rsidP="00222466"/>
        </w:tc>
      </w:tr>
    </w:tbl>
    <w:p w14:paraId="2B2586AA" w14:textId="77777777" w:rsidR="007F5B63" w:rsidRPr="009C4678" w:rsidRDefault="009C4678" w:rsidP="009C4678">
      <w:pPr>
        <w:pStyle w:val="BodyText"/>
        <w:numPr>
          <w:ilvl w:val="0"/>
          <w:numId w:val="8"/>
        </w:numPr>
        <w:rPr>
          <w:rFonts w:cstheme="minorHAnsi"/>
          <w:sz w:val="22"/>
          <w:szCs w:val="22"/>
        </w:rPr>
      </w:pPr>
      <w:proofErr w:type="spellStart"/>
      <w:r w:rsidRPr="009C4678">
        <w:rPr>
          <w:rFonts w:cstheme="minorHAnsi"/>
          <w:sz w:val="22"/>
          <w:szCs w:val="22"/>
        </w:rPr>
        <w:t>Gyming</w:t>
      </w:r>
      <w:proofErr w:type="spellEnd"/>
      <w:r w:rsidR="00EF62B5">
        <w:rPr>
          <w:rFonts w:cstheme="minorHAnsi"/>
          <w:sz w:val="22"/>
          <w:szCs w:val="22"/>
        </w:rPr>
        <w:t>.</w:t>
      </w:r>
    </w:p>
    <w:p w14:paraId="59AC0411" w14:textId="77777777" w:rsidR="00C12B82" w:rsidRDefault="00EF62B5" w:rsidP="00C3363F">
      <w:pPr>
        <w:pStyle w:val="BodyText"/>
        <w:numPr>
          <w:ilvl w:val="0"/>
          <w:numId w:val="8"/>
        </w:num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Bike riding</w:t>
      </w:r>
      <w:r w:rsidR="00C3363F">
        <w:rPr>
          <w:rFonts w:cstheme="minorHAnsi"/>
          <w:sz w:val="22"/>
          <w:szCs w:val="22"/>
        </w:rPr>
        <w:t>.</w:t>
      </w:r>
    </w:p>
    <w:p w14:paraId="3724F7FD" w14:textId="77777777" w:rsidR="00C3363F" w:rsidRDefault="00C3363F" w:rsidP="00C3363F">
      <w:pPr>
        <w:pStyle w:val="BodyText"/>
        <w:numPr>
          <w:ilvl w:val="0"/>
          <w:numId w:val="8"/>
        </w:num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Yoga.</w:t>
      </w:r>
    </w:p>
    <w:p w14:paraId="204A6966" w14:textId="77777777" w:rsidR="00C3363F" w:rsidRDefault="00C3363F" w:rsidP="00C3363F">
      <w:pPr>
        <w:pStyle w:val="BodyText"/>
        <w:rPr>
          <w:rFonts w:cstheme="minorHAnsi"/>
          <w:sz w:val="22"/>
          <w:szCs w:val="22"/>
        </w:rPr>
      </w:pPr>
    </w:p>
    <w:p w14:paraId="61BA2247" w14:textId="77777777" w:rsidR="00C3363F" w:rsidRDefault="00C3363F" w:rsidP="00C3363F">
      <w:pPr>
        <w:pStyle w:val="BodyText"/>
        <w:rPr>
          <w:rFonts w:cstheme="minorHAnsi"/>
          <w:sz w:val="22"/>
          <w:szCs w:val="22"/>
        </w:rPr>
      </w:pPr>
    </w:p>
    <w:p w14:paraId="3CC1EEC9" w14:textId="77777777" w:rsidR="00C3363F" w:rsidRPr="00C3363F" w:rsidRDefault="00C3363F" w:rsidP="00C3363F">
      <w:pPr>
        <w:pStyle w:val="BodyText"/>
        <w:rPr>
          <w:rFonts w:cstheme="minorHAnsi"/>
          <w:sz w:val="22"/>
          <w:szCs w:val="22"/>
        </w:rPr>
      </w:pPr>
    </w:p>
    <w:p w14:paraId="76F26B8F" w14:textId="77777777" w:rsidR="00C12B82" w:rsidRDefault="00C12B82" w:rsidP="00C12B82">
      <w:pPr>
        <w:rPr>
          <w:rFonts w:cstheme="minorHAnsi"/>
        </w:rPr>
      </w:pPr>
    </w:p>
    <w:p w14:paraId="4D154549" w14:textId="77777777" w:rsidR="00C12B82" w:rsidRDefault="00C12B82" w:rsidP="00C12B82">
      <w:pPr>
        <w:rPr>
          <w:rFonts w:cstheme="minorHAnsi"/>
        </w:rPr>
      </w:pPr>
    </w:p>
    <w:p w14:paraId="440FD06B" w14:textId="77777777" w:rsidR="00C12B82" w:rsidRDefault="00C12B82" w:rsidP="00C12B82">
      <w:pPr>
        <w:rPr>
          <w:rFonts w:cstheme="minorHAnsi"/>
        </w:rPr>
      </w:pPr>
    </w:p>
    <w:p w14:paraId="2DBB7CFA" w14:textId="77777777" w:rsidR="00C12B82" w:rsidRDefault="00C3363F" w:rsidP="00C12B82">
      <w:pPr>
        <w:rPr>
          <w:rFonts w:ascii="Calibri" w:hAnsi="Calibri"/>
          <w:b/>
          <w:color w:val="0070C0"/>
          <w:sz w:val="24"/>
          <w:szCs w:val="24"/>
          <w:u w:val="single"/>
        </w:rPr>
      </w:pPr>
      <w:r>
        <w:rPr>
          <w:rFonts w:cstheme="minorHAnsi"/>
        </w:rPr>
        <w:t xml:space="preserve">                                                                               </w:t>
      </w:r>
      <w:r w:rsidR="00C12B82">
        <w:rPr>
          <w:rFonts w:cstheme="minorHAnsi"/>
        </w:rPr>
        <w:t xml:space="preserve">  </w:t>
      </w:r>
      <w:r w:rsidR="00C12B82" w:rsidRPr="00C12B82">
        <w:rPr>
          <w:rFonts w:ascii="Calibri" w:hAnsi="Calibri"/>
          <w:b/>
          <w:color w:val="0070C0"/>
          <w:sz w:val="24"/>
          <w:szCs w:val="24"/>
          <w:u w:val="single"/>
        </w:rPr>
        <w:t>Personal Information</w:t>
      </w:r>
    </w:p>
    <w:p w14:paraId="0CB65013" w14:textId="77777777" w:rsidR="00C12B82" w:rsidRPr="00C12B82" w:rsidRDefault="00C12B82" w:rsidP="00C12B82">
      <w:pPr>
        <w:rPr>
          <w:rFonts w:ascii="Calibri" w:hAnsi="Calibri"/>
          <w:b/>
          <w:sz w:val="40"/>
          <w:szCs w:val="40"/>
          <w:u w:val="single"/>
        </w:rPr>
      </w:pPr>
    </w:p>
    <w:p w14:paraId="492AA6CB" w14:textId="77777777" w:rsidR="00C12B82" w:rsidRPr="00FE323A" w:rsidRDefault="00C12B82" w:rsidP="00C12B82">
      <w:pPr>
        <w:rPr>
          <w:rFonts w:ascii="Calibri" w:hAnsi="Calibri"/>
          <w:b/>
          <w:sz w:val="26"/>
          <w:szCs w:val="26"/>
          <w:u w:val="single"/>
        </w:rPr>
      </w:pPr>
    </w:p>
    <w:p w14:paraId="044D94F0" w14:textId="77777777" w:rsidR="00C12B82" w:rsidRPr="00EC59F4" w:rsidRDefault="00C12B82" w:rsidP="00C12B82">
      <w:pPr>
        <w:pStyle w:val="ListParagraph"/>
        <w:numPr>
          <w:ilvl w:val="0"/>
          <w:numId w:val="9"/>
        </w:numPr>
        <w:tabs>
          <w:tab w:val="left" w:pos="3420"/>
        </w:tabs>
        <w:rPr>
          <w:rFonts w:ascii="Calibri" w:hAnsi="Calibri"/>
          <w:sz w:val="22"/>
          <w:szCs w:val="22"/>
        </w:rPr>
      </w:pPr>
      <w:r w:rsidRPr="00EC59F4">
        <w:rPr>
          <w:rFonts w:ascii="Calibri" w:hAnsi="Calibri"/>
          <w:b/>
          <w:sz w:val="22"/>
          <w:szCs w:val="22"/>
        </w:rPr>
        <w:t>Father’s Name</w:t>
      </w:r>
      <w:r w:rsidRPr="00EC59F4">
        <w:rPr>
          <w:rFonts w:ascii="Calibri" w:hAnsi="Calibri"/>
          <w:sz w:val="22"/>
          <w:szCs w:val="22"/>
        </w:rPr>
        <w:t xml:space="preserve">                                    :  Mr. K.K </w:t>
      </w:r>
      <w:proofErr w:type="spellStart"/>
      <w:r w:rsidRPr="00EC59F4">
        <w:rPr>
          <w:rFonts w:ascii="Calibri" w:hAnsi="Calibri"/>
          <w:sz w:val="22"/>
          <w:szCs w:val="22"/>
        </w:rPr>
        <w:t>Malviya</w:t>
      </w:r>
      <w:proofErr w:type="spellEnd"/>
      <w:r w:rsidRPr="00EC59F4">
        <w:rPr>
          <w:rFonts w:ascii="Calibri" w:hAnsi="Calibri"/>
          <w:sz w:val="22"/>
          <w:szCs w:val="22"/>
        </w:rPr>
        <w:tab/>
      </w:r>
      <w:r w:rsidRPr="00EC59F4">
        <w:rPr>
          <w:rFonts w:ascii="Calibri" w:hAnsi="Calibri"/>
          <w:sz w:val="22"/>
          <w:szCs w:val="22"/>
        </w:rPr>
        <w:tab/>
      </w:r>
    </w:p>
    <w:p w14:paraId="2F5770D6" w14:textId="77777777" w:rsidR="00C12B82" w:rsidRPr="00EC59F4" w:rsidRDefault="00C12B82" w:rsidP="00C12B82">
      <w:pPr>
        <w:pStyle w:val="ListParagraph"/>
        <w:numPr>
          <w:ilvl w:val="0"/>
          <w:numId w:val="9"/>
        </w:numPr>
        <w:tabs>
          <w:tab w:val="left" w:pos="3420"/>
        </w:tabs>
        <w:rPr>
          <w:rFonts w:ascii="Calibri" w:hAnsi="Calibri"/>
          <w:bCs/>
          <w:sz w:val="22"/>
          <w:szCs w:val="22"/>
        </w:rPr>
      </w:pPr>
      <w:r w:rsidRPr="00EC59F4">
        <w:rPr>
          <w:rFonts w:ascii="Calibri" w:hAnsi="Calibri"/>
          <w:b/>
          <w:sz w:val="22"/>
          <w:szCs w:val="22"/>
        </w:rPr>
        <w:t xml:space="preserve"> Gender                                 </w:t>
      </w:r>
      <w:r w:rsidRPr="00EC59F4">
        <w:rPr>
          <w:rFonts w:ascii="Calibri" w:hAnsi="Calibri"/>
          <w:bCs/>
          <w:sz w:val="22"/>
          <w:szCs w:val="22"/>
        </w:rPr>
        <w:t xml:space="preserve">                :  Male</w:t>
      </w:r>
    </w:p>
    <w:p w14:paraId="48909DAE" w14:textId="77777777" w:rsidR="00C12B82" w:rsidRPr="00EC59F4" w:rsidRDefault="00C12B82" w:rsidP="00C12B82">
      <w:pPr>
        <w:pStyle w:val="ListParagraph"/>
        <w:numPr>
          <w:ilvl w:val="0"/>
          <w:numId w:val="9"/>
        </w:numPr>
        <w:tabs>
          <w:tab w:val="left" w:pos="3420"/>
        </w:tabs>
        <w:rPr>
          <w:rFonts w:ascii="Calibri" w:hAnsi="Calibri"/>
          <w:sz w:val="22"/>
          <w:szCs w:val="22"/>
        </w:rPr>
      </w:pPr>
      <w:r w:rsidRPr="00EC59F4">
        <w:rPr>
          <w:rFonts w:ascii="Calibri" w:hAnsi="Calibri"/>
          <w:b/>
          <w:sz w:val="22"/>
          <w:szCs w:val="22"/>
        </w:rPr>
        <w:t xml:space="preserve"> Date of Birth</w:t>
      </w:r>
      <w:r w:rsidRPr="00EC59F4">
        <w:rPr>
          <w:rFonts w:ascii="Calibri" w:hAnsi="Calibri"/>
          <w:sz w:val="22"/>
          <w:szCs w:val="22"/>
        </w:rPr>
        <w:t xml:space="preserve">                                       :  19/06/1992</w:t>
      </w:r>
    </w:p>
    <w:p w14:paraId="6EFDF12D" w14:textId="77777777" w:rsidR="00C12B82" w:rsidRPr="00EC59F4" w:rsidRDefault="00C12B82" w:rsidP="00C12B82">
      <w:pPr>
        <w:pStyle w:val="ListParagraph"/>
        <w:numPr>
          <w:ilvl w:val="0"/>
          <w:numId w:val="9"/>
        </w:numPr>
        <w:rPr>
          <w:color w:val="000000"/>
          <w:sz w:val="22"/>
          <w:szCs w:val="22"/>
        </w:rPr>
      </w:pPr>
      <w:r w:rsidRPr="00EC59F4">
        <w:rPr>
          <w:b/>
          <w:bCs/>
          <w:color w:val="000000"/>
          <w:sz w:val="22"/>
          <w:szCs w:val="22"/>
        </w:rPr>
        <w:t xml:space="preserve"> Languages Known</w:t>
      </w:r>
      <w:r w:rsidRPr="00EC59F4">
        <w:rPr>
          <w:color w:val="000000"/>
          <w:sz w:val="22"/>
          <w:szCs w:val="22"/>
        </w:rPr>
        <w:tab/>
        <w:t xml:space="preserve">                :  Hindi, English</w:t>
      </w:r>
    </w:p>
    <w:p w14:paraId="1F1A4ACE" w14:textId="77777777" w:rsidR="00C7755B" w:rsidRPr="00EC59F4" w:rsidRDefault="00C12B82" w:rsidP="00C7755B">
      <w:pPr>
        <w:pStyle w:val="ListParagraph"/>
        <w:numPr>
          <w:ilvl w:val="0"/>
          <w:numId w:val="9"/>
        </w:numPr>
        <w:rPr>
          <w:rFonts w:ascii="Calibri" w:hAnsi="Calibri"/>
          <w:bCs/>
          <w:sz w:val="22"/>
          <w:szCs w:val="22"/>
        </w:rPr>
      </w:pPr>
      <w:r w:rsidRPr="00EC59F4">
        <w:rPr>
          <w:rFonts w:ascii="Calibri" w:hAnsi="Calibri"/>
          <w:b/>
          <w:sz w:val="22"/>
          <w:szCs w:val="22"/>
        </w:rPr>
        <w:t xml:space="preserve"> Marital status</w:t>
      </w:r>
      <w:r w:rsidRPr="00EC59F4">
        <w:rPr>
          <w:rFonts w:ascii="Calibri" w:hAnsi="Calibri"/>
          <w:bCs/>
          <w:sz w:val="22"/>
          <w:szCs w:val="22"/>
        </w:rPr>
        <w:t xml:space="preserve">                                     :  Unm</w:t>
      </w:r>
      <w:r w:rsidR="00C7755B" w:rsidRPr="00EC59F4">
        <w:rPr>
          <w:rFonts w:ascii="Calibri" w:hAnsi="Calibri"/>
          <w:bCs/>
          <w:sz w:val="22"/>
          <w:szCs w:val="22"/>
        </w:rPr>
        <w:t>arried.</w:t>
      </w:r>
    </w:p>
    <w:p w14:paraId="4EB47343" w14:textId="77777777" w:rsidR="00C7755B" w:rsidRDefault="00C7755B" w:rsidP="00C7755B">
      <w:pPr>
        <w:pStyle w:val="ListParagraph"/>
        <w:numPr>
          <w:ilvl w:val="0"/>
          <w:numId w:val="0"/>
        </w:numPr>
        <w:ind w:left="4247"/>
        <w:rPr>
          <w:rFonts w:ascii="Calibri" w:hAnsi="Calibri"/>
          <w:b/>
          <w:sz w:val="28"/>
          <w:szCs w:val="28"/>
        </w:rPr>
      </w:pPr>
    </w:p>
    <w:p w14:paraId="7BB6B48B" w14:textId="77777777" w:rsidR="00C7755B" w:rsidRDefault="00C7755B" w:rsidP="00C7755B">
      <w:pPr>
        <w:pStyle w:val="ListParagraph"/>
        <w:numPr>
          <w:ilvl w:val="0"/>
          <w:numId w:val="0"/>
        </w:numPr>
        <w:ind w:left="4247"/>
        <w:rPr>
          <w:rFonts w:ascii="Calibri" w:hAnsi="Calibri"/>
          <w:b/>
          <w:color w:val="0070C0"/>
          <w:sz w:val="28"/>
          <w:szCs w:val="28"/>
          <w:u w:val="single"/>
        </w:rPr>
      </w:pPr>
    </w:p>
    <w:p w14:paraId="2B392538" w14:textId="77777777" w:rsidR="00C7755B" w:rsidRDefault="00C7755B" w:rsidP="00C7755B">
      <w:pPr>
        <w:pStyle w:val="ListParagraph"/>
        <w:numPr>
          <w:ilvl w:val="0"/>
          <w:numId w:val="0"/>
        </w:numPr>
        <w:ind w:left="4247"/>
        <w:rPr>
          <w:rFonts w:ascii="Calibri" w:hAnsi="Calibri"/>
          <w:b/>
          <w:color w:val="0070C0"/>
          <w:sz w:val="28"/>
          <w:szCs w:val="28"/>
          <w:u w:val="single"/>
        </w:rPr>
      </w:pPr>
    </w:p>
    <w:p w14:paraId="4A559E66" w14:textId="77777777" w:rsidR="00C7755B" w:rsidRDefault="00C7755B" w:rsidP="00C7755B">
      <w:pPr>
        <w:pStyle w:val="ListParagraph"/>
        <w:numPr>
          <w:ilvl w:val="0"/>
          <w:numId w:val="0"/>
        </w:numPr>
        <w:ind w:left="4247"/>
        <w:rPr>
          <w:rFonts w:ascii="Calibri" w:hAnsi="Calibri"/>
          <w:b/>
          <w:color w:val="0070C0"/>
          <w:sz w:val="28"/>
          <w:szCs w:val="28"/>
          <w:u w:val="single"/>
        </w:rPr>
      </w:pPr>
    </w:p>
    <w:p w14:paraId="51AA8CB7" w14:textId="77777777" w:rsidR="00C7755B" w:rsidRDefault="00C7755B" w:rsidP="00C7755B">
      <w:pPr>
        <w:pStyle w:val="ListParagraph"/>
        <w:numPr>
          <w:ilvl w:val="0"/>
          <w:numId w:val="0"/>
        </w:numPr>
        <w:ind w:left="4247"/>
        <w:rPr>
          <w:rFonts w:ascii="Calibri" w:hAnsi="Calibri"/>
          <w:b/>
          <w:color w:val="0070C0"/>
          <w:sz w:val="28"/>
          <w:szCs w:val="28"/>
          <w:u w:val="single"/>
        </w:rPr>
      </w:pPr>
    </w:p>
    <w:p w14:paraId="16E52445" w14:textId="77777777" w:rsidR="00C7755B" w:rsidRDefault="00C7755B" w:rsidP="00C7755B">
      <w:pPr>
        <w:pStyle w:val="ListParagraph"/>
        <w:numPr>
          <w:ilvl w:val="0"/>
          <w:numId w:val="0"/>
        </w:numPr>
        <w:ind w:left="4247"/>
        <w:rPr>
          <w:rFonts w:ascii="Calibri" w:hAnsi="Calibri"/>
          <w:b/>
          <w:color w:val="0070C0"/>
          <w:sz w:val="28"/>
          <w:szCs w:val="28"/>
          <w:u w:val="single"/>
        </w:rPr>
      </w:pPr>
    </w:p>
    <w:p w14:paraId="6FAD3219" w14:textId="77777777" w:rsidR="00C7755B" w:rsidRDefault="00C7755B" w:rsidP="00C7755B">
      <w:pPr>
        <w:pStyle w:val="ListParagraph"/>
        <w:numPr>
          <w:ilvl w:val="0"/>
          <w:numId w:val="0"/>
        </w:numPr>
        <w:ind w:left="4247"/>
        <w:rPr>
          <w:rFonts w:ascii="Calibri" w:hAnsi="Calibri"/>
          <w:b/>
          <w:color w:val="0070C0"/>
          <w:sz w:val="28"/>
          <w:szCs w:val="28"/>
          <w:u w:val="single"/>
        </w:rPr>
      </w:pPr>
    </w:p>
    <w:p w14:paraId="6267CA6A" w14:textId="77777777" w:rsidR="00C7755B" w:rsidRPr="00C7755B" w:rsidRDefault="00C7755B" w:rsidP="00C7755B">
      <w:pPr>
        <w:rPr>
          <w:rFonts w:ascii="Calibri" w:hAnsi="Calibri"/>
          <w:b/>
          <w:color w:val="0070C0"/>
          <w:sz w:val="28"/>
          <w:szCs w:val="28"/>
          <w:u w:val="single"/>
        </w:rPr>
      </w:pPr>
      <w:r w:rsidRPr="00C7755B">
        <w:rPr>
          <w:rFonts w:ascii="Calibri" w:hAnsi="Calibri"/>
          <w:b/>
          <w:color w:val="0070C0"/>
          <w:sz w:val="28"/>
          <w:szCs w:val="28"/>
          <w:u w:val="single"/>
        </w:rPr>
        <w:t>Declarations</w:t>
      </w:r>
    </w:p>
    <w:p w14:paraId="42CD1C8C" w14:textId="77777777" w:rsidR="00C7755B" w:rsidRDefault="00C7755B" w:rsidP="00C7755B">
      <w:pPr>
        <w:tabs>
          <w:tab w:val="left" w:pos="-1056"/>
          <w:tab w:val="left" w:pos="-348"/>
          <w:tab w:val="left" w:pos="360"/>
          <w:tab w:val="left" w:pos="1068"/>
          <w:tab w:val="left" w:pos="1776"/>
          <w:tab w:val="left" w:pos="2484"/>
          <w:tab w:val="left" w:pos="3192"/>
          <w:tab w:val="left" w:pos="3900"/>
          <w:tab w:val="left" w:pos="4608"/>
          <w:tab w:val="left" w:pos="5316"/>
          <w:tab w:val="left" w:pos="6024"/>
          <w:tab w:val="left" w:pos="6732"/>
          <w:tab w:val="left" w:pos="7440"/>
          <w:tab w:val="left" w:pos="8148"/>
          <w:tab w:val="left" w:pos="8856"/>
          <w:tab w:val="left" w:pos="9564"/>
          <w:tab w:val="left" w:pos="10272"/>
        </w:tabs>
        <w:spacing w:before="40" w:after="40" w:line="360" w:lineRule="auto"/>
        <w:jc w:val="both"/>
        <w:rPr>
          <w:rFonts w:cstheme="minorHAnsi"/>
          <w:sz w:val="24"/>
          <w:szCs w:val="24"/>
        </w:rPr>
      </w:pPr>
    </w:p>
    <w:p w14:paraId="51CD111B" w14:textId="77777777" w:rsidR="00C7755B" w:rsidRDefault="00C7755B" w:rsidP="00C7755B">
      <w:pPr>
        <w:tabs>
          <w:tab w:val="left" w:pos="-1056"/>
          <w:tab w:val="left" w:pos="-348"/>
          <w:tab w:val="left" w:pos="360"/>
          <w:tab w:val="left" w:pos="1068"/>
          <w:tab w:val="left" w:pos="1776"/>
          <w:tab w:val="left" w:pos="2484"/>
          <w:tab w:val="left" w:pos="3192"/>
          <w:tab w:val="left" w:pos="3900"/>
          <w:tab w:val="left" w:pos="4608"/>
          <w:tab w:val="left" w:pos="5316"/>
          <w:tab w:val="left" w:pos="6024"/>
          <w:tab w:val="left" w:pos="6732"/>
          <w:tab w:val="left" w:pos="7440"/>
          <w:tab w:val="left" w:pos="8148"/>
          <w:tab w:val="left" w:pos="8856"/>
          <w:tab w:val="left" w:pos="9564"/>
          <w:tab w:val="left" w:pos="10272"/>
        </w:tabs>
        <w:spacing w:before="40" w:after="40" w:line="360" w:lineRule="auto"/>
        <w:jc w:val="both"/>
        <w:rPr>
          <w:rFonts w:cstheme="minorHAnsi"/>
          <w:sz w:val="24"/>
          <w:szCs w:val="24"/>
        </w:rPr>
      </w:pPr>
    </w:p>
    <w:p w14:paraId="43162861" w14:textId="77777777" w:rsidR="00C7755B" w:rsidRDefault="00C7755B" w:rsidP="00C7755B">
      <w:pPr>
        <w:tabs>
          <w:tab w:val="left" w:pos="-1056"/>
          <w:tab w:val="left" w:pos="-348"/>
          <w:tab w:val="left" w:pos="360"/>
          <w:tab w:val="left" w:pos="1068"/>
          <w:tab w:val="left" w:pos="1776"/>
          <w:tab w:val="left" w:pos="2484"/>
          <w:tab w:val="left" w:pos="3192"/>
          <w:tab w:val="left" w:pos="3900"/>
          <w:tab w:val="left" w:pos="4608"/>
          <w:tab w:val="left" w:pos="5316"/>
          <w:tab w:val="left" w:pos="6024"/>
          <w:tab w:val="left" w:pos="6732"/>
          <w:tab w:val="left" w:pos="7440"/>
          <w:tab w:val="left" w:pos="8148"/>
          <w:tab w:val="left" w:pos="8856"/>
          <w:tab w:val="left" w:pos="9564"/>
          <w:tab w:val="left" w:pos="10272"/>
        </w:tabs>
        <w:spacing w:before="40" w:after="40" w:line="360" w:lineRule="auto"/>
        <w:jc w:val="both"/>
        <w:rPr>
          <w:rFonts w:cstheme="minorHAnsi"/>
          <w:sz w:val="24"/>
          <w:szCs w:val="24"/>
        </w:rPr>
      </w:pPr>
    </w:p>
    <w:p w14:paraId="4417D679" w14:textId="77777777" w:rsidR="00C7755B" w:rsidRDefault="00C7755B" w:rsidP="00C7755B">
      <w:pPr>
        <w:tabs>
          <w:tab w:val="left" w:pos="-1056"/>
          <w:tab w:val="left" w:pos="-348"/>
          <w:tab w:val="left" w:pos="360"/>
          <w:tab w:val="left" w:pos="1068"/>
          <w:tab w:val="left" w:pos="1776"/>
          <w:tab w:val="left" w:pos="2484"/>
          <w:tab w:val="left" w:pos="3192"/>
          <w:tab w:val="left" w:pos="3900"/>
          <w:tab w:val="left" w:pos="4608"/>
          <w:tab w:val="left" w:pos="5316"/>
          <w:tab w:val="left" w:pos="6024"/>
          <w:tab w:val="left" w:pos="6732"/>
          <w:tab w:val="left" w:pos="7440"/>
          <w:tab w:val="left" w:pos="8148"/>
          <w:tab w:val="left" w:pos="8856"/>
          <w:tab w:val="left" w:pos="9564"/>
          <w:tab w:val="left" w:pos="10272"/>
        </w:tabs>
        <w:spacing w:before="40" w:after="40" w:line="360" w:lineRule="auto"/>
        <w:jc w:val="both"/>
        <w:rPr>
          <w:rFonts w:cstheme="minorHAnsi"/>
          <w:sz w:val="24"/>
          <w:szCs w:val="24"/>
        </w:rPr>
      </w:pPr>
    </w:p>
    <w:p w14:paraId="618BB380" w14:textId="77777777" w:rsidR="00C7755B" w:rsidRDefault="00C7755B" w:rsidP="00C7755B">
      <w:pPr>
        <w:tabs>
          <w:tab w:val="left" w:pos="-1056"/>
          <w:tab w:val="left" w:pos="-348"/>
          <w:tab w:val="left" w:pos="360"/>
          <w:tab w:val="left" w:pos="1068"/>
          <w:tab w:val="left" w:pos="1776"/>
          <w:tab w:val="left" w:pos="2484"/>
          <w:tab w:val="left" w:pos="3192"/>
          <w:tab w:val="left" w:pos="3900"/>
          <w:tab w:val="left" w:pos="4608"/>
          <w:tab w:val="left" w:pos="5316"/>
          <w:tab w:val="left" w:pos="6024"/>
          <w:tab w:val="left" w:pos="6732"/>
          <w:tab w:val="left" w:pos="7440"/>
          <w:tab w:val="left" w:pos="8148"/>
          <w:tab w:val="left" w:pos="8856"/>
          <w:tab w:val="left" w:pos="9564"/>
          <w:tab w:val="left" w:pos="10272"/>
        </w:tabs>
        <w:spacing w:before="40" w:after="40" w:line="360" w:lineRule="auto"/>
        <w:jc w:val="both"/>
        <w:rPr>
          <w:rFonts w:cstheme="minorHAnsi"/>
          <w:sz w:val="24"/>
          <w:szCs w:val="24"/>
        </w:rPr>
      </w:pPr>
    </w:p>
    <w:p w14:paraId="477223A5" w14:textId="77777777" w:rsidR="00C7755B" w:rsidRDefault="00C7755B" w:rsidP="00C7755B">
      <w:pPr>
        <w:tabs>
          <w:tab w:val="left" w:pos="-1056"/>
          <w:tab w:val="left" w:pos="-348"/>
          <w:tab w:val="left" w:pos="360"/>
          <w:tab w:val="left" w:pos="1068"/>
          <w:tab w:val="left" w:pos="1776"/>
          <w:tab w:val="left" w:pos="2484"/>
          <w:tab w:val="left" w:pos="3192"/>
          <w:tab w:val="left" w:pos="3900"/>
          <w:tab w:val="left" w:pos="4608"/>
          <w:tab w:val="left" w:pos="5316"/>
          <w:tab w:val="left" w:pos="6024"/>
          <w:tab w:val="left" w:pos="6732"/>
          <w:tab w:val="left" w:pos="7440"/>
          <w:tab w:val="left" w:pos="8148"/>
          <w:tab w:val="left" w:pos="8856"/>
          <w:tab w:val="left" w:pos="9564"/>
          <w:tab w:val="left" w:pos="10272"/>
        </w:tabs>
        <w:spacing w:before="40" w:after="40" w:line="360" w:lineRule="auto"/>
        <w:jc w:val="both"/>
        <w:rPr>
          <w:rFonts w:cstheme="minorHAnsi"/>
          <w:sz w:val="24"/>
          <w:szCs w:val="24"/>
        </w:rPr>
      </w:pPr>
    </w:p>
    <w:p w14:paraId="00CE4B3C" w14:textId="77777777" w:rsidR="00C7755B" w:rsidRPr="00EC59F4" w:rsidRDefault="00C7755B" w:rsidP="00C7755B">
      <w:pPr>
        <w:tabs>
          <w:tab w:val="left" w:pos="-1056"/>
          <w:tab w:val="left" w:pos="-348"/>
          <w:tab w:val="left" w:pos="360"/>
          <w:tab w:val="left" w:pos="1068"/>
          <w:tab w:val="left" w:pos="1776"/>
          <w:tab w:val="left" w:pos="2484"/>
          <w:tab w:val="left" w:pos="3192"/>
          <w:tab w:val="left" w:pos="3900"/>
          <w:tab w:val="left" w:pos="4608"/>
          <w:tab w:val="left" w:pos="5316"/>
          <w:tab w:val="left" w:pos="6024"/>
          <w:tab w:val="left" w:pos="6732"/>
          <w:tab w:val="left" w:pos="7440"/>
          <w:tab w:val="left" w:pos="8148"/>
          <w:tab w:val="left" w:pos="8856"/>
          <w:tab w:val="left" w:pos="9564"/>
          <w:tab w:val="left" w:pos="10272"/>
        </w:tabs>
        <w:spacing w:before="40" w:after="40" w:line="360" w:lineRule="auto"/>
        <w:jc w:val="both"/>
        <w:rPr>
          <w:rFonts w:cstheme="minorHAnsi"/>
        </w:rPr>
      </w:pPr>
    </w:p>
    <w:p w14:paraId="0528EB8E" w14:textId="77777777" w:rsidR="00C7755B" w:rsidRPr="00EC59F4" w:rsidRDefault="00C7755B" w:rsidP="00C7755B">
      <w:pPr>
        <w:tabs>
          <w:tab w:val="left" w:pos="-1056"/>
          <w:tab w:val="left" w:pos="-348"/>
          <w:tab w:val="left" w:pos="360"/>
          <w:tab w:val="left" w:pos="1068"/>
          <w:tab w:val="left" w:pos="1776"/>
          <w:tab w:val="left" w:pos="2484"/>
          <w:tab w:val="left" w:pos="3192"/>
          <w:tab w:val="left" w:pos="3900"/>
          <w:tab w:val="left" w:pos="4608"/>
          <w:tab w:val="left" w:pos="5316"/>
          <w:tab w:val="left" w:pos="6024"/>
          <w:tab w:val="left" w:pos="6732"/>
          <w:tab w:val="left" w:pos="7440"/>
          <w:tab w:val="left" w:pos="8148"/>
          <w:tab w:val="left" w:pos="8856"/>
          <w:tab w:val="left" w:pos="9564"/>
          <w:tab w:val="left" w:pos="10272"/>
        </w:tabs>
        <w:spacing w:before="40" w:after="40" w:line="360" w:lineRule="auto"/>
        <w:jc w:val="both"/>
        <w:rPr>
          <w:rFonts w:cstheme="minorHAnsi"/>
        </w:rPr>
      </w:pPr>
      <w:r w:rsidRPr="00EC59F4">
        <w:rPr>
          <w:rFonts w:cstheme="minorHAnsi"/>
        </w:rPr>
        <w:t>I certify that all statements made by me are true, complete and correct to the best of my knowledge.</w:t>
      </w:r>
    </w:p>
    <w:p w14:paraId="0DE16741" w14:textId="77777777" w:rsidR="00C7755B" w:rsidRPr="00EC59F4" w:rsidRDefault="00C7755B" w:rsidP="00C7755B">
      <w:pPr>
        <w:tabs>
          <w:tab w:val="left" w:pos="7440"/>
        </w:tabs>
        <w:rPr>
          <w:rFonts w:cstheme="minorHAnsi"/>
        </w:rPr>
      </w:pPr>
      <w:r w:rsidRPr="00EC59F4">
        <w:rPr>
          <w:rFonts w:cstheme="minorHAnsi"/>
        </w:rPr>
        <w:t xml:space="preserve"> PLACE ……………                                                                                                          </w:t>
      </w:r>
    </w:p>
    <w:p w14:paraId="1B42DE3A" w14:textId="78F883AD" w:rsidR="00C7755B" w:rsidRPr="00EC59F4" w:rsidRDefault="00C7755B" w:rsidP="00C7755B">
      <w:pPr>
        <w:rPr>
          <w:rFonts w:cstheme="minorHAnsi"/>
        </w:rPr>
      </w:pPr>
      <w:r w:rsidRPr="00EC59F4">
        <w:rPr>
          <w:rFonts w:cstheme="minorHAnsi"/>
          <w:b/>
        </w:rPr>
        <w:t xml:space="preserve"> </w:t>
      </w:r>
      <w:r w:rsidRPr="00EC59F4">
        <w:rPr>
          <w:rFonts w:cstheme="minorHAnsi"/>
        </w:rPr>
        <w:t>DATE  …………………</w:t>
      </w:r>
      <w:r w:rsidRPr="00EC59F4">
        <w:rPr>
          <w:rFonts w:cstheme="minorHAnsi"/>
        </w:rPr>
        <w:tab/>
      </w:r>
      <w:r w:rsidRPr="00EC59F4">
        <w:rPr>
          <w:rFonts w:cstheme="minorHAnsi"/>
        </w:rPr>
        <w:tab/>
      </w:r>
      <w:r w:rsidRPr="00EC59F4">
        <w:rPr>
          <w:rFonts w:cstheme="minorHAnsi"/>
        </w:rPr>
        <w:tab/>
      </w:r>
      <w:r w:rsidRPr="00EC59F4">
        <w:rPr>
          <w:rFonts w:cstheme="minorHAnsi"/>
        </w:rPr>
        <w:tab/>
      </w:r>
      <w:r w:rsidRPr="00EC59F4">
        <w:rPr>
          <w:rFonts w:cstheme="minorHAnsi"/>
        </w:rPr>
        <w:tab/>
      </w:r>
      <w:r w:rsidRPr="00EC59F4">
        <w:rPr>
          <w:rFonts w:cstheme="minorHAnsi"/>
          <w:b/>
          <w:bCs/>
        </w:rPr>
        <w:t xml:space="preserve">      </w:t>
      </w:r>
      <w:r w:rsidR="00D54C62">
        <w:rPr>
          <w:rFonts w:cstheme="minorHAnsi"/>
          <w:b/>
          <w:bCs/>
        </w:rPr>
        <w:t xml:space="preserve">         </w:t>
      </w:r>
      <w:r w:rsidRPr="00EC59F4">
        <w:rPr>
          <w:rFonts w:cstheme="minorHAnsi"/>
          <w:b/>
          <w:bCs/>
        </w:rPr>
        <w:t xml:space="preserve">    (</w:t>
      </w:r>
      <w:r w:rsidRPr="00EC59F4">
        <w:rPr>
          <w:rFonts w:cstheme="minorHAnsi"/>
          <w:b/>
        </w:rPr>
        <w:t>AMANMALVIYA</w:t>
      </w:r>
      <w:r w:rsidRPr="00EC59F4">
        <w:rPr>
          <w:rFonts w:cstheme="minorHAnsi"/>
          <w:b/>
          <w:bCs/>
        </w:rPr>
        <w:t>)</w:t>
      </w:r>
    </w:p>
    <w:p w14:paraId="6F541C57" w14:textId="77777777" w:rsidR="00C7755B" w:rsidRDefault="00C7755B" w:rsidP="00C7755B">
      <w:pPr>
        <w:pStyle w:val="ListParagraph"/>
        <w:numPr>
          <w:ilvl w:val="0"/>
          <w:numId w:val="0"/>
        </w:numPr>
        <w:ind w:left="4247"/>
        <w:rPr>
          <w:rFonts w:ascii="Calibri" w:hAnsi="Calibri"/>
          <w:b/>
          <w:color w:val="0070C0"/>
          <w:sz w:val="28"/>
          <w:szCs w:val="28"/>
          <w:u w:val="single"/>
        </w:rPr>
      </w:pPr>
    </w:p>
    <w:p w14:paraId="08D01FD2" w14:textId="77777777" w:rsidR="00C7755B" w:rsidRPr="00C7755B" w:rsidRDefault="00C7755B" w:rsidP="00C7755B">
      <w:pPr>
        <w:pStyle w:val="ListParagraph"/>
        <w:numPr>
          <w:ilvl w:val="0"/>
          <w:numId w:val="0"/>
        </w:numPr>
        <w:ind w:left="4247"/>
        <w:rPr>
          <w:rFonts w:ascii="Calibri" w:hAnsi="Calibri"/>
          <w:bCs/>
          <w:color w:val="0070C0"/>
          <w:sz w:val="28"/>
          <w:szCs w:val="28"/>
          <w:u w:val="single"/>
        </w:rPr>
      </w:pPr>
    </w:p>
    <w:p w14:paraId="33616DDE" w14:textId="77777777" w:rsidR="00C7755B" w:rsidRPr="00C7755B" w:rsidRDefault="00C7755B" w:rsidP="00C7755B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3BC0A86D" w14:textId="77777777" w:rsidR="009C4678" w:rsidRPr="009C4678" w:rsidRDefault="009C4678" w:rsidP="009C4678">
      <w:pPr>
        <w:pStyle w:val="BodyText"/>
        <w:ind w:left="3842"/>
        <w:rPr>
          <w:sz w:val="24"/>
          <w:szCs w:val="24"/>
        </w:rPr>
      </w:pPr>
    </w:p>
    <w:sectPr w:rsidR="009C4678" w:rsidRPr="009C4678" w:rsidSect="003D1B71">
      <w:headerReference w:type="default" r:id="rId17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B1F0C3" w14:textId="77777777" w:rsidR="00745CD7" w:rsidRDefault="00745CD7" w:rsidP="00590471">
      <w:r>
        <w:separator/>
      </w:r>
    </w:p>
  </w:endnote>
  <w:endnote w:type="continuationSeparator" w:id="0">
    <w:p w14:paraId="609E753D" w14:textId="77777777" w:rsidR="00745CD7" w:rsidRDefault="00745CD7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635C4D" w14:textId="77777777" w:rsidR="00745CD7" w:rsidRDefault="00745CD7" w:rsidP="00590471">
      <w:r>
        <w:separator/>
      </w:r>
    </w:p>
  </w:footnote>
  <w:footnote w:type="continuationSeparator" w:id="0">
    <w:p w14:paraId="08E28224" w14:textId="77777777" w:rsidR="00745CD7" w:rsidRDefault="00745CD7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F6D03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79328ED" wp14:editId="7395D440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741BDB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W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WWmXmvw19/9XRzd69X4&#10;zgjzuC5Aud8x4/va/P+TdiZIjuu4Ft3Sc9o51P431ucSuBBBSbb0f3RFZPuJEkkQ80Q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VCXSncYlBRbqpaShsB6bqAFm8/phQpOIK2HoBUuWQU&#10;s64LKBIDvNvsWaeC2VGFVITod10AruylLJ4BbUVdqUhDQFvxBVd5ACGNoUHYNFVl+PkIaOv1eD4N&#10;8meQVbNIlSoFXVcHNBtB1d1PbpBRMNghoKHrT5M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UFpBJQHhXUKMicWMRYXkAqiYIiJ2aM5VXEWF5AKomCIidmjOVVxFheGWNRQWkVMsby&#10;KmIsLyCVOAdFjOWVMRYV1IaQObGIsbwyxqKCGgWZE4sYyytjLCqoUZA5sYixvDLGooISBRljeRUx&#10;llfGWFRQoyBzYhFjeWWMRQU1CjInFjGWV8ZYVFCjIHNiEWN5ZYxFBTUKMicWMZZXxlhUUKHgnTEW&#10;FdQaSBjLu4ixvDPGooIaBUk7v4sYyztjLCqoUZC087uIsbwzxqKCGgXJTnwXMZZ3xlhUUKMg2Ynv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9d+NgfRmzIaeUxoy99WxsJ1OS8wzi9Y&#10;Jo5JrmhQITwmnOr7Em+0gQYuDTltBluZR0ldJcb9LOd5i8E6c3GWu9/r5Avtf50Zw/iwBb0Xr/dh&#10;Tola9FlBIAWDIE05OyLY8nEdEU2F2ALvvm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N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z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3a9Lsru6oIxDk3hcWlY1d3F1V7BKauzI5RDQBSLxAorlIpxuWoj&#10;xwte+dQ1zI3vdiTy9qtO3Wl/KqRgqgRRCLU1gfMKxaD6nuDsEV3kmEWm+1hsekh4bQTMKpT6yzDn&#10;Z4nvVnc9jooxIf6B5yFRLZzdN4w/IoC3MB+X61MjwFu/1E5i7Iax/YiiseybriyKxklkr3z/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r+X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s/EAvrNO/3/Nfvl1lxUI+oC9tdzcZiqQpQl3Ophp+hPnOUrogq2Fct5hYT&#10;+z2gOC/8CnyaOqHKi3A0OM1RdEjqYp2Y1Lg4q/D6aLt34Qh7yFBMJCQRAqFaqKQVwtqwGYIXIWVo&#10;3lMho9ZG3BwhBMt33KDCWneH7KLoyc9uqhIvMOX3/Ne7iRJr6cf7sxrJ71VoMUqtjJzDKlVs0Yxp&#10;xmBVjhQImvDUzSZc406iPIaCPMcKyzMwzFekLfX0LkZ5ox4+sSzMt9crSYPM9gUTFZqhfKc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i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v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h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1/gLWF5QK9LH2I/kG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q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IUfxVLocT3wsU3XzoW9uHKocY2/QakJFS3HE++fiM9mXnv5uxvF&#10;f15NaOMDRojtJpie98IPY+jtzivxA3b5fpm3Lzq2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Zit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B/7L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S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7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2e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Zf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J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h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l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xe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l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9lMjmVTjiUEngWyY9lMjmVTjiUEngWyY9lM&#10;jmVTjiUEngWyY9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u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XibnIsu3IsIfAskHXibnIsu3IsIfAskHXibnIsu3IsIfAs&#10;kB3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L6Cciy7ybHsUCq5D0yOZVeOJQReExSJJseyK8cSAs8CRaLJsezKsYTAs0CRaHIsu3IsIbAsUI5l&#10;NzmWXTmWEHgWKBJNjmVXjiUEngWKRJNj2ZVjCYFngSLR5Fh25VhC4FmgSDQ5ll05lhA4FhzKsYTA&#10;K0A4lsPkWA7lWELgWSCz82FyLIdyLCHwLJDZ+TA5lkM5lhB4Fsg68TA5lkM5lhB4Fsg6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adzLCPoBjCO5Sw5ltM5lhF0FtiJ5Sw5ltM5lhF0FtiJ5Sw5&#10;ltM5lhF0FtiJ5Sw5ltM5lhF0FtiJ5S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lAqwvKMoLPAkVhyLG8oFbOgRKJzLO+S&#10;Y3lDqZgFJRKdY3mXHMvbOZYRVG/BOZZ3ybG8oVT0GZQcy9s5lhF0S3AklhzL2zmWEXQWOBJLjuXt&#10;HMsIOgsciSXH8naOZQSVBc6xvEuO5e0cywg6CxyJJcfydo5lBJ0FjsSSY3k7xzKCzgJHYsmxvJ1j&#10;GUFngSOx5FjezrGMoLHgco5lBN0AxrFcJcdyOccygs4C+zpfJcdyOccygs4C+zpfJcdyOccygs4C&#10;2ydeJcdyOccygs4C2yde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/4+z8+vV40bS+1cRfBlg15I9tmRjvTcb&#10;bHIRBAssEGwuFY28NiBbhqTMTL59fg+rHpLF5nsOe2Yujl6zu4ssFut/FWMPKjbrr8AtCj7fjc+i&#10;QtYkVnI/kcJtkLZeS/mAwi1ZXEBCJqXSW5je1zwfunEluIRil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3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XZDVgKVro8Q7KuclURofWF/z&#10;dZgIfI9GCz3n3iK6URAH7LO+fBr1W23wH5EBWUXc6OrhexRGpM4dknZ6JPdJkqm/frpju13y8X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AdaWlgv0svQh+gd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H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R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f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N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v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0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I/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4/i&#10;YaT7y+u6rDZlisEH5dsw38ziuVttInWqCTvmjD9Xl0u3T1NO33NWUe8uq4j0AC3JJQEtQGjsfp+B&#10;zaESZ89/cc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R1wzZrzL1hqIuY5iUS83/QM2Mgb&#10;STkhIRJbz4i1Ytdklm2n/A9iesab4B2WUnM9Z/xprnvFP0CX9VM+mH0SIKZAFmarOSNHOPpBYWAo&#10;hIy87xmJb8sK+1QVHtc5k4tWQBiSIFWVb3kMx+Gxe/4P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B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tELVs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94E4D"/>
    <w:multiLevelType w:val="multilevel"/>
    <w:tmpl w:val="5EFEC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FA50F8"/>
    <w:multiLevelType w:val="hybridMultilevel"/>
    <w:tmpl w:val="095C8F40"/>
    <w:lvl w:ilvl="0" w:tplc="04090001">
      <w:start w:val="1"/>
      <w:numFmt w:val="bullet"/>
      <w:lvlText w:val=""/>
      <w:lvlJc w:val="left"/>
      <w:pPr>
        <w:ind w:left="42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62" w:hanging="360"/>
      </w:pPr>
      <w:rPr>
        <w:rFonts w:ascii="Wingdings" w:hAnsi="Wingdings" w:hint="default"/>
      </w:rPr>
    </w:lvl>
  </w:abstractNum>
  <w:abstractNum w:abstractNumId="5" w15:restartNumberingAfterBreak="0">
    <w:nsid w:val="37433E87"/>
    <w:multiLevelType w:val="hybridMultilevel"/>
    <w:tmpl w:val="BA968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C86F4A"/>
    <w:multiLevelType w:val="multilevel"/>
    <w:tmpl w:val="6BECD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8A437A"/>
    <w:multiLevelType w:val="hybridMultilevel"/>
    <w:tmpl w:val="9EAE16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A612772"/>
    <w:multiLevelType w:val="hybridMultilevel"/>
    <w:tmpl w:val="F5FA0F56"/>
    <w:lvl w:ilvl="0" w:tplc="04090001">
      <w:start w:val="1"/>
      <w:numFmt w:val="bullet"/>
      <w:lvlText w:val=""/>
      <w:lvlJc w:val="left"/>
      <w:pPr>
        <w:ind w:left="42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07" w:hanging="360"/>
      </w:pPr>
      <w:rPr>
        <w:rFonts w:ascii="Wingdings" w:hAnsi="Wingdings" w:hint="default"/>
      </w:rPr>
    </w:lvl>
  </w:abstractNum>
  <w:num w:numId="1" w16cid:durableId="1561406662">
    <w:abstractNumId w:val="1"/>
  </w:num>
  <w:num w:numId="2" w16cid:durableId="1833257091">
    <w:abstractNumId w:val="2"/>
  </w:num>
  <w:num w:numId="3" w16cid:durableId="719135037">
    <w:abstractNumId w:val="0"/>
  </w:num>
  <w:num w:numId="4" w16cid:durableId="717977866">
    <w:abstractNumId w:val="5"/>
  </w:num>
  <w:num w:numId="5" w16cid:durableId="186984887">
    <w:abstractNumId w:val="3"/>
  </w:num>
  <w:num w:numId="6" w16cid:durableId="1781953350">
    <w:abstractNumId w:val="6"/>
  </w:num>
  <w:num w:numId="7" w16cid:durableId="273244971">
    <w:abstractNumId w:val="7"/>
  </w:num>
  <w:num w:numId="8" w16cid:durableId="529687350">
    <w:abstractNumId w:val="4"/>
  </w:num>
  <w:num w:numId="9" w16cid:durableId="198562467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0"/>
  <w:removePersonalInformation/>
  <w:removeDateAndTim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E06"/>
    <w:rsid w:val="00027E24"/>
    <w:rsid w:val="00060042"/>
    <w:rsid w:val="000629D3"/>
    <w:rsid w:val="0008685D"/>
    <w:rsid w:val="00090860"/>
    <w:rsid w:val="001108E2"/>
    <w:rsid w:val="00112FD7"/>
    <w:rsid w:val="00150ABD"/>
    <w:rsid w:val="001946FC"/>
    <w:rsid w:val="00222466"/>
    <w:rsid w:val="0022480E"/>
    <w:rsid w:val="0024753C"/>
    <w:rsid w:val="00276026"/>
    <w:rsid w:val="0029410A"/>
    <w:rsid w:val="002A53AA"/>
    <w:rsid w:val="002B4549"/>
    <w:rsid w:val="00310F17"/>
    <w:rsid w:val="00322A46"/>
    <w:rsid w:val="003326CB"/>
    <w:rsid w:val="0033277E"/>
    <w:rsid w:val="00336797"/>
    <w:rsid w:val="00353B60"/>
    <w:rsid w:val="00376291"/>
    <w:rsid w:val="00380FD1"/>
    <w:rsid w:val="00383D02"/>
    <w:rsid w:val="00385DE7"/>
    <w:rsid w:val="003D1B71"/>
    <w:rsid w:val="004A0CA6"/>
    <w:rsid w:val="004D07D0"/>
    <w:rsid w:val="004E158A"/>
    <w:rsid w:val="00565C77"/>
    <w:rsid w:val="0056708E"/>
    <w:rsid w:val="005801E5"/>
    <w:rsid w:val="0058392B"/>
    <w:rsid w:val="00590471"/>
    <w:rsid w:val="005A08E8"/>
    <w:rsid w:val="005D01FA"/>
    <w:rsid w:val="005D79CE"/>
    <w:rsid w:val="00612BEE"/>
    <w:rsid w:val="00634BE5"/>
    <w:rsid w:val="00653E17"/>
    <w:rsid w:val="00676E8B"/>
    <w:rsid w:val="006A08E8"/>
    <w:rsid w:val="006D79A8"/>
    <w:rsid w:val="006F57E3"/>
    <w:rsid w:val="0072353B"/>
    <w:rsid w:val="00737D08"/>
    <w:rsid w:val="00745CD7"/>
    <w:rsid w:val="007575B6"/>
    <w:rsid w:val="007617B8"/>
    <w:rsid w:val="007B3C81"/>
    <w:rsid w:val="007D22B0"/>
    <w:rsid w:val="007D67CA"/>
    <w:rsid w:val="007E668F"/>
    <w:rsid w:val="007F5B63"/>
    <w:rsid w:val="00803A0A"/>
    <w:rsid w:val="00846CB9"/>
    <w:rsid w:val="008566AA"/>
    <w:rsid w:val="00871E68"/>
    <w:rsid w:val="008A1E6E"/>
    <w:rsid w:val="008C024F"/>
    <w:rsid w:val="008C2CFC"/>
    <w:rsid w:val="008F28EB"/>
    <w:rsid w:val="0090327E"/>
    <w:rsid w:val="00912DC8"/>
    <w:rsid w:val="009475DC"/>
    <w:rsid w:val="00967B93"/>
    <w:rsid w:val="009C4678"/>
    <w:rsid w:val="009D090F"/>
    <w:rsid w:val="00A03C95"/>
    <w:rsid w:val="00A26F4A"/>
    <w:rsid w:val="00A27CCB"/>
    <w:rsid w:val="00A31464"/>
    <w:rsid w:val="00A31B16"/>
    <w:rsid w:val="00A33613"/>
    <w:rsid w:val="00A47A8D"/>
    <w:rsid w:val="00AC601B"/>
    <w:rsid w:val="00AC6C7E"/>
    <w:rsid w:val="00B4158A"/>
    <w:rsid w:val="00B6442B"/>
    <w:rsid w:val="00B6466C"/>
    <w:rsid w:val="00B725FF"/>
    <w:rsid w:val="00B81BAB"/>
    <w:rsid w:val="00BB1B5D"/>
    <w:rsid w:val="00BC22C7"/>
    <w:rsid w:val="00BD195A"/>
    <w:rsid w:val="00C07240"/>
    <w:rsid w:val="00C12B82"/>
    <w:rsid w:val="00C14078"/>
    <w:rsid w:val="00C3363F"/>
    <w:rsid w:val="00C64760"/>
    <w:rsid w:val="00C7755B"/>
    <w:rsid w:val="00CD7A9F"/>
    <w:rsid w:val="00CE1E3D"/>
    <w:rsid w:val="00CE5360"/>
    <w:rsid w:val="00D053FA"/>
    <w:rsid w:val="00D54C62"/>
    <w:rsid w:val="00DC0772"/>
    <w:rsid w:val="00DC3F0A"/>
    <w:rsid w:val="00DF3AE3"/>
    <w:rsid w:val="00E26AED"/>
    <w:rsid w:val="00E51541"/>
    <w:rsid w:val="00E73AB8"/>
    <w:rsid w:val="00E90A60"/>
    <w:rsid w:val="00EB2710"/>
    <w:rsid w:val="00EC59F4"/>
    <w:rsid w:val="00ED47F7"/>
    <w:rsid w:val="00EE7E09"/>
    <w:rsid w:val="00EF62B5"/>
    <w:rsid w:val="00F0223C"/>
    <w:rsid w:val="00F13922"/>
    <w:rsid w:val="00F13E06"/>
    <w:rsid w:val="00F3235D"/>
    <w:rsid w:val="00F32393"/>
    <w:rsid w:val="00F878BD"/>
    <w:rsid w:val="00FB78BA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66EA81D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34"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9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 /><Relationship Id="rId13" Type="http://schemas.openxmlformats.org/officeDocument/2006/relationships/image" Target="media/image4.png" /><Relationship Id="rId18" Type="http://schemas.openxmlformats.org/officeDocument/2006/relationships/fontTable" Target="fontTable.xml" /><Relationship Id="rId3" Type="http://schemas.openxmlformats.org/officeDocument/2006/relationships/customXml" Target="../customXml/item3.xml" /><Relationship Id="rId7" Type="http://schemas.openxmlformats.org/officeDocument/2006/relationships/webSettings" Target="webSettings.xml" /><Relationship Id="rId12" Type="http://schemas.openxmlformats.org/officeDocument/2006/relationships/image" Target="media/image3.png" /><Relationship Id="rId17" Type="http://schemas.openxmlformats.org/officeDocument/2006/relationships/header" Target="header1.xml" /><Relationship Id="rId2" Type="http://schemas.openxmlformats.org/officeDocument/2006/relationships/customXml" Target="../customXml/item2.xml" /><Relationship Id="rId16" Type="http://schemas.openxmlformats.org/officeDocument/2006/relationships/image" Target="media/image7.png" /><Relationship Id="rId20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image" Target="media/image2.png" /><Relationship Id="rId5" Type="http://schemas.openxmlformats.org/officeDocument/2006/relationships/styles" Target="styles.xml" /><Relationship Id="rId15" Type="http://schemas.openxmlformats.org/officeDocument/2006/relationships/image" Target="media/image6.png" /><Relationship Id="rId10" Type="http://schemas.openxmlformats.org/officeDocument/2006/relationships/image" Target="media/image1.jpg" /><Relationship Id="rId19" Type="http://schemas.openxmlformats.org/officeDocument/2006/relationships/glossaryDocument" Target="glossary/document.xml" /><Relationship Id="rId4" Type="http://schemas.openxmlformats.org/officeDocument/2006/relationships/numbering" Target="numbering.xml" /><Relationship Id="rId9" Type="http://schemas.openxmlformats.org/officeDocument/2006/relationships/endnotes" Target="endnotes.xml" /><Relationship Id="rId14" Type="http://schemas.openxmlformats.org/officeDocument/2006/relationships/image" Target="media/image5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DOWS\AppData\Roaming\Microsoft\Templates\Blue%20spheres%20resume.dotx" TargetMode="External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D9F353B2669499285D522C1CEC27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B4D2C-1065-43E1-87B5-6192A9867017}"/>
      </w:docPartPr>
      <w:docPartBody>
        <w:p w:rsidR="00C629F4" w:rsidRDefault="00AA69E3">
          <w:pPr>
            <w:pStyle w:val="4D9F353B2669499285D522C1CEC27AD5"/>
          </w:pPr>
          <w:r w:rsidRPr="00AC6C7E">
            <w:t>Experience</w:t>
          </w:r>
        </w:p>
      </w:docPartBody>
    </w:docPart>
    <w:docPart>
      <w:docPartPr>
        <w:name w:val="99B44344CC70459D8C30C951D8299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49EE0-0DBB-4CA9-ADDC-F0345008B4E2}"/>
      </w:docPartPr>
      <w:docPartBody>
        <w:p w:rsidR="00C629F4" w:rsidRDefault="00AA69E3">
          <w:pPr>
            <w:pStyle w:val="99B44344CC70459D8C30C951D82998D0"/>
          </w:pPr>
          <w:r w:rsidRPr="00AC6C7E">
            <w:t>Education</w:t>
          </w:r>
        </w:p>
      </w:docPartBody>
    </w:docPart>
    <w:docPart>
      <w:docPartPr>
        <w:name w:val="CDAB14AB4C3D4592ABF3350D79A92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021E7-29F3-4FE9-AFBA-E8D53965425A}"/>
      </w:docPartPr>
      <w:docPartBody>
        <w:p w:rsidR="00C629F4" w:rsidRDefault="00AA69E3">
          <w:pPr>
            <w:pStyle w:val="CDAB14AB4C3D4592ABF3350D79A92A46"/>
          </w:pPr>
          <w:r w:rsidRPr="00AC6C7E">
            <w:t>Communication</w:t>
          </w:r>
        </w:p>
      </w:docPartBody>
    </w:docPart>
    <w:docPart>
      <w:docPartPr>
        <w:name w:val="5B573A74D1C44035AC60AFA202DD1B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4D066E-38BE-4FF9-99FD-0D9E3370BE6F}"/>
      </w:docPartPr>
      <w:docPartBody>
        <w:p w:rsidR="00C629F4" w:rsidRDefault="00AA69E3">
          <w:pPr>
            <w:pStyle w:val="5B573A74D1C44035AC60AFA202DD1B5C"/>
          </w:pPr>
          <w:r w:rsidRPr="00AC6C7E">
            <w:t>Leadership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9E3"/>
    <w:rsid w:val="002F182D"/>
    <w:rsid w:val="008F28EB"/>
    <w:rsid w:val="009E0FC6"/>
    <w:rsid w:val="00A76059"/>
    <w:rsid w:val="00AA69E3"/>
    <w:rsid w:val="00B725FF"/>
    <w:rsid w:val="00C629F4"/>
    <w:rsid w:val="00C80164"/>
    <w:rsid w:val="00D25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9F353B2669499285D522C1CEC27AD5">
    <w:name w:val="4D9F353B2669499285D522C1CEC27AD5"/>
  </w:style>
  <w:style w:type="paragraph" w:customStyle="1" w:styleId="99B44344CC70459D8C30C951D82998D0">
    <w:name w:val="99B44344CC70459D8C30C951D82998D0"/>
  </w:style>
  <w:style w:type="paragraph" w:customStyle="1" w:styleId="CDAB14AB4C3D4592ABF3350D79A92A46">
    <w:name w:val="CDAB14AB4C3D4592ABF3350D79A92A46"/>
  </w:style>
  <w:style w:type="paragraph" w:customStyle="1" w:styleId="5B573A74D1C44035AC60AFA202DD1B5C">
    <w:name w:val="5B573A74D1C44035AC60AFA202DD1B5C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Blue%20spheres%20resume.dotx</Template>
  <TotalTime>0</TotalTime>
  <Pages>1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2022-05-04T17:23:00Z</dcterms:created>
  <dcterms:modified xsi:type="dcterms:W3CDTF">2025-02-05T14:39:00Z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